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71B2519C" w:rsidP="71B2519C" w:rsidRDefault="71B2519C" w14:paraId="6A21FE45" w14:textId="37F4A9A3">
      <w:pPr>
        <w:pStyle w:val="Heading1"/>
        <w:rPr>
          <w:lang w:val="sv-FI"/>
        </w:rPr>
      </w:pPr>
    </w:p>
    <w:p w:rsidR="00E726B4" w:rsidP="009D51FF" w:rsidRDefault="009D51FF" w14:paraId="4FE12C24" w14:textId="6876E50C">
      <w:pPr>
        <w:pStyle w:val="Heading1"/>
        <w:rPr>
          <w:lang w:val="sv-FI"/>
        </w:rPr>
      </w:pPr>
      <w:r w:rsidRPr="007A50D8">
        <w:rPr>
          <w:lang w:val="sv-FI"/>
        </w:rPr>
        <w:t>Beslut fattade i Österbotten välfärdsområde</w:t>
      </w:r>
      <w:r w:rsidR="00BA6632">
        <w:rPr>
          <w:lang w:val="sv-FI"/>
        </w:rPr>
        <w:t>s välfärdsområdesstyrelse</w:t>
      </w:r>
    </w:p>
    <w:p w:rsidR="00995831" w:rsidP="00995831" w:rsidRDefault="00995831" w14:paraId="75B50D99" w14:textId="3DD7AFC7">
      <w:pPr>
        <w:rPr>
          <w:lang w:val="sv-FI"/>
        </w:rPr>
      </w:pPr>
    </w:p>
    <w:p w:rsidRPr="00A543C7" w:rsidR="00995831" w:rsidP="00995831" w:rsidRDefault="00995831" w14:paraId="28446871" w14:textId="343DE416">
      <w:pPr>
        <w:pStyle w:val="Heading1"/>
        <w:rPr>
          <w:lang w:val="sv-SE"/>
        </w:rPr>
      </w:pPr>
      <w:proofErr w:type="spellStart"/>
      <w:r w:rsidRPr="00A543C7">
        <w:rPr>
          <w:lang w:val="sv-SE"/>
        </w:rPr>
        <w:t>Pohjanmaan</w:t>
      </w:r>
      <w:proofErr w:type="spellEnd"/>
      <w:r w:rsidRPr="00A543C7">
        <w:rPr>
          <w:lang w:val="sv-SE"/>
        </w:rPr>
        <w:t xml:space="preserve"> </w:t>
      </w:r>
      <w:proofErr w:type="spellStart"/>
      <w:r w:rsidRPr="00A543C7">
        <w:rPr>
          <w:lang w:val="sv-SE"/>
        </w:rPr>
        <w:t>hyvinvointialueen</w:t>
      </w:r>
      <w:proofErr w:type="spellEnd"/>
      <w:r w:rsidRPr="00A543C7">
        <w:rPr>
          <w:lang w:val="sv-SE"/>
        </w:rPr>
        <w:t xml:space="preserve"> </w:t>
      </w:r>
      <w:proofErr w:type="spellStart"/>
      <w:r w:rsidRPr="00A543C7">
        <w:rPr>
          <w:lang w:val="sv-SE"/>
        </w:rPr>
        <w:t>aluehallituksessa</w:t>
      </w:r>
      <w:proofErr w:type="spellEnd"/>
      <w:r w:rsidRPr="00A543C7">
        <w:rPr>
          <w:lang w:val="sv-SE"/>
        </w:rPr>
        <w:t xml:space="preserve"> </w:t>
      </w:r>
      <w:proofErr w:type="spellStart"/>
      <w:r w:rsidRPr="00A543C7">
        <w:rPr>
          <w:lang w:val="sv-SE"/>
        </w:rPr>
        <w:t>tehdyt</w:t>
      </w:r>
      <w:proofErr w:type="spellEnd"/>
      <w:r w:rsidRPr="00A543C7">
        <w:rPr>
          <w:lang w:val="sv-SE"/>
        </w:rPr>
        <w:t xml:space="preserve"> </w:t>
      </w:r>
      <w:proofErr w:type="spellStart"/>
      <w:r w:rsidRPr="00A543C7">
        <w:rPr>
          <w:lang w:val="sv-SE"/>
        </w:rPr>
        <w:t>päätökset</w:t>
      </w:r>
      <w:proofErr w:type="spellEnd"/>
    </w:p>
    <w:p w:rsidRPr="00A543C7" w:rsidR="00995831" w:rsidP="00995831" w:rsidRDefault="00995831" w14:paraId="167F2F40" w14:textId="77777777">
      <w:pPr>
        <w:rPr>
          <w:lang w:val="sv-SE"/>
        </w:rPr>
      </w:pPr>
    </w:p>
    <w:p w:rsidRPr="00A543C7" w:rsidR="001A6043" w:rsidP="001A6043" w:rsidRDefault="001A6043" w14:paraId="0C673BD2" w14:textId="77777777">
      <w:pPr>
        <w:rPr>
          <w:lang w:val="sv-SE"/>
        </w:rPr>
      </w:pPr>
    </w:p>
    <w:p w:rsidRPr="007A50D8" w:rsidR="001A6043" w:rsidP="001A6043" w:rsidRDefault="009D51FF" w14:paraId="6F6E997D" w14:textId="54F448CF">
      <w:pPr>
        <w:rPr>
          <w:lang w:val="sv-FI"/>
        </w:rPr>
      </w:pPr>
      <w:r w:rsidRPr="007A50D8">
        <w:rPr>
          <w:lang w:val="sv-FI"/>
        </w:rPr>
        <w:t>Här nedan berättar vi vad välfärdsom</w:t>
      </w:r>
      <w:r w:rsidR="00BA6632">
        <w:rPr>
          <w:lang w:val="sv-FI"/>
        </w:rPr>
        <w:t>rådets välfärdsområdesstyrelse</w:t>
      </w:r>
      <w:r w:rsidRPr="007A50D8">
        <w:rPr>
          <w:lang w:val="sv-FI"/>
        </w:rPr>
        <w:t xml:space="preserve"> beslutade vid sitt sammanträde.</w:t>
      </w:r>
      <w:r w:rsidRPr="007A50D8" w:rsidR="001A6043">
        <w:rPr>
          <w:lang w:val="sv-FI"/>
        </w:rPr>
        <w:t xml:space="preserve"> </w:t>
      </w:r>
      <w:hyperlink w:history="1" r:id="rId10">
        <w:r w:rsidRPr="007A50D8">
          <w:rPr>
            <w:rStyle w:val="Hyperlink"/>
            <w:lang w:val="sv-FI"/>
          </w:rPr>
          <w:t>Organens föredragningslistor och protokoll publiceras här</w:t>
        </w:r>
      </w:hyperlink>
      <w:r w:rsidRPr="007A50D8" w:rsidR="001A6043">
        <w:rPr>
          <w:lang w:val="sv-FI"/>
        </w:rPr>
        <w:t xml:space="preserve"> </w:t>
      </w:r>
    </w:p>
    <w:p w:rsidRPr="007A50D8" w:rsidR="001A6043" w:rsidP="001A6043" w:rsidRDefault="001A6043" w14:paraId="01034514" w14:textId="77777777">
      <w:pPr>
        <w:rPr>
          <w:lang w:val="sv-FI"/>
        </w:rPr>
      </w:pPr>
    </w:p>
    <w:p w:rsidRPr="007A50D8" w:rsidR="001A6043" w:rsidP="001A6043" w:rsidRDefault="009D51FF" w14:paraId="757DBCB2" w14:textId="52A7943A">
      <w:pPr>
        <w:rPr>
          <w:lang w:val="sv-FI"/>
        </w:rPr>
      </w:pPr>
      <w:r w:rsidRPr="007A50D8">
        <w:rPr>
          <w:lang w:val="sv-FI"/>
        </w:rPr>
        <w:t xml:space="preserve">Ytterligare information om </w:t>
      </w:r>
      <w:r w:rsidR="007A50D8">
        <w:rPr>
          <w:lang w:val="sv-FI"/>
        </w:rPr>
        <w:t xml:space="preserve">de </w:t>
      </w:r>
      <w:r w:rsidRPr="007A50D8">
        <w:rPr>
          <w:lang w:val="sv-FI"/>
        </w:rPr>
        <w:t>ärenden som behandla</w:t>
      </w:r>
      <w:r w:rsidR="007A50D8">
        <w:rPr>
          <w:lang w:val="sv-FI"/>
        </w:rPr>
        <w:t>ts</w:t>
      </w:r>
      <w:r w:rsidRPr="007A50D8">
        <w:rPr>
          <w:lang w:val="sv-FI"/>
        </w:rPr>
        <w:t xml:space="preserve"> på sammanträdet fås av den tjänsteinnehavare som berett ärendet (anges i föredragningslistan)</w:t>
      </w:r>
      <w:r w:rsidR="007A50D8">
        <w:rPr>
          <w:lang w:val="sv-FI"/>
        </w:rPr>
        <w:t xml:space="preserve"> och av</w:t>
      </w:r>
      <w:r w:rsidRPr="007A50D8">
        <w:rPr>
          <w:lang w:val="sv-FI"/>
        </w:rPr>
        <w:t xml:space="preserve"> välfärdsområdesdirektör Marina Kinnunen</w:t>
      </w:r>
      <w:r w:rsidR="007A50D8">
        <w:rPr>
          <w:lang w:val="sv-FI"/>
        </w:rPr>
        <w:t xml:space="preserve">, men även av välfärdsområdesstyrelsens ordförande </w:t>
      </w:r>
      <w:r w:rsidRPr="007A50D8">
        <w:rPr>
          <w:lang w:val="sv-FI"/>
        </w:rPr>
        <w:t xml:space="preserve">Anne Salovaara-Kero </w:t>
      </w:r>
      <w:r w:rsidR="007A50D8">
        <w:rPr>
          <w:lang w:val="sv-FI"/>
        </w:rPr>
        <w:t>i ärenden som behand</w:t>
      </w:r>
      <w:r w:rsidR="00A543C7">
        <w:rPr>
          <w:lang w:val="sv-FI"/>
        </w:rPr>
        <w:t>lats i välfärdsområdesstyrelsen.</w:t>
      </w:r>
    </w:p>
    <w:p w:rsidR="00C1578F" w:rsidP="001A6043" w:rsidRDefault="00C1578F" w14:paraId="73BCEDDA" w14:textId="636787BF">
      <w:pPr>
        <w:rPr>
          <w:lang w:val="sv-FI"/>
        </w:rPr>
      </w:pPr>
    </w:p>
    <w:p w:rsidRPr="00995831" w:rsidR="00995831" w:rsidP="00995831" w:rsidRDefault="00995831" w14:paraId="458DB99A" w14:textId="279F501D">
      <w:pPr>
        <w:rPr>
          <w:i/>
        </w:rPr>
      </w:pPr>
      <w:r w:rsidRPr="00995831">
        <w:rPr>
          <w:i/>
        </w:rPr>
        <w:t>Tässä listauksesta kerromme, miten hyvinvointialueen alu</w:t>
      </w:r>
      <w:r w:rsidR="00BA6632">
        <w:rPr>
          <w:i/>
        </w:rPr>
        <w:t>ehallitus</w:t>
      </w:r>
      <w:r w:rsidRPr="00995831">
        <w:rPr>
          <w:i/>
        </w:rPr>
        <w:t xml:space="preserve"> on päättänyt kokouksessaan. </w:t>
      </w:r>
      <w:hyperlink w:history="1" r:id="rId11">
        <w:r w:rsidRPr="00995831">
          <w:rPr>
            <w:rStyle w:val="Hyperlink"/>
            <w:i/>
          </w:rPr>
          <w:t>Toimielinten esityslistat ja pöytäkirjat julkaistaan täällä.</w:t>
        </w:r>
      </w:hyperlink>
      <w:r w:rsidRPr="00995831">
        <w:rPr>
          <w:i/>
        </w:rPr>
        <w:t xml:space="preserve"> </w:t>
      </w:r>
    </w:p>
    <w:p w:rsidRPr="00995831" w:rsidR="00995831" w:rsidP="00995831" w:rsidRDefault="00995831" w14:paraId="69162F98" w14:textId="77777777">
      <w:pPr>
        <w:rPr>
          <w:i/>
        </w:rPr>
      </w:pPr>
    </w:p>
    <w:p w:rsidRPr="00995831" w:rsidR="00995831" w:rsidP="001A6043" w:rsidRDefault="00995831" w14:paraId="15CF9C48" w14:textId="2E4A92D6">
      <w:pPr>
        <w:rPr>
          <w:i/>
        </w:rPr>
      </w:pPr>
      <w:r w:rsidRPr="00995831">
        <w:rPr>
          <w:i/>
        </w:rPr>
        <w:t>Lisätietoja kokouksessa käsitellyistä asioista antavat kyseisen asian virkamiesvalmistelija (esityslistassa), hyvinvointialuejohtaja Marina Kinnunen sekä aluehallituksen asioissa puheenjohtaja Anne Salovaara-Kero</w:t>
      </w:r>
      <w:r w:rsidR="00A543C7">
        <w:rPr>
          <w:i/>
        </w:rPr>
        <w:t>.</w:t>
      </w:r>
      <w:r w:rsidRPr="00995831">
        <w:rPr>
          <w:i/>
        </w:rPr>
        <w:t xml:space="preserve"> </w:t>
      </w:r>
    </w:p>
    <w:p w:rsidRPr="00995831" w:rsidR="00995831" w:rsidP="001A6043" w:rsidRDefault="00995831" w14:paraId="39F2F751" w14:textId="77777777"/>
    <w:p w:rsidRPr="007A50D8" w:rsidR="00C1578F" w:rsidP="001A6043" w:rsidRDefault="009D51FF" w14:paraId="31FDACDF" w14:textId="1DBD8465">
      <w:pPr>
        <w:rPr>
          <w:b/>
          <w:lang w:val="sv-FI"/>
        </w:rPr>
      </w:pPr>
      <w:r w:rsidRPr="007A50D8">
        <w:rPr>
          <w:b/>
          <w:lang w:val="sv-FI"/>
        </w:rPr>
        <w:t>Organ</w:t>
      </w:r>
      <w:r w:rsidR="00995831">
        <w:rPr>
          <w:b/>
          <w:lang w:val="sv-FI"/>
        </w:rPr>
        <w:t xml:space="preserve"> /</w:t>
      </w:r>
      <w:r w:rsidRPr="00995831" w:rsidR="00995831">
        <w:rPr>
          <w:b/>
          <w:lang w:val="sv-SE"/>
        </w:rPr>
        <w:t xml:space="preserve"> </w:t>
      </w:r>
      <w:proofErr w:type="spellStart"/>
      <w:r w:rsidRPr="00995831" w:rsidR="00995831">
        <w:rPr>
          <w:b/>
          <w:lang w:val="sv-SE"/>
        </w:rPr>
        <w:t>Toimielin</w:t>
      </w:r>
      <w:proofErr w:type="spellEnd"/>
      <w:r w:rsidRPr="007A50D8">
        <w:rPr>
          <w:b/>
          <w:lang w:val="sv-FI"/>
        </w:rPr>
        <w:t>:</w:t>
      </w:r>
      <w:r w:rsidRPr="007A50D8" w:rsidR="00C1578F">
        <w:rPr>
          <w:b/>
          <w:lang w:val="sv-FI"/>
        </w:rPr>
        <w:t xml:space="preserve"> </w:t>
      </w:r>
      <w:r w:rsidR="00BA6632">
        <w:rPr>
          <w:b/>
          <w:lang w:val="sv-FI"/>
        </w:rPr>
        <w:t xml:space="preserve">Välfärdsområdesstyrelsen </w:t>
      </w:r>
      <w:r w:rsidR="00995831">
        <w:rPr>
          <w:b/>
          <w:lang w:val="sv-SE"/>
        </w:rPr>
        <w:t xml:space="preserve">/ </w:t>
      </w:r>
      <w:proofErr w:type="spellStart"/>
      <w:r w:rsidRPr="00995831" w:rsidR="00995831">
        <w:rPr>
          <w:b/>
          <w:lang w:val="sv-SE"/>
        </w:rPr>
        <w:t>Aluehallitus</w:t>
      </w:r>
      <w:proofErr w:type="spellEnd"/>
    </w:p>
    <w:p w:rsidRPr="007A50D8" w:rsidR="00C1578F" w:rsidP="001A6043" w:rsidRDefault="009D51FF" w14:paraId="6BDDB768" w14:textId="5F2220A6">
      <w:pPr>
        <w:rPr>
          <w:b/>
          <w:lang w:val="sv-FI"/>
        </w:rPr>
      </w:pPr>
      <w:r w:rsidRPr="007A50D8">
        <w:rPr>
          <w:b/>
          <w:lang w:val="sv-FI"/>
        </w:rPr>
        <w:t>Tid</w:t>
      </w:r>
      <w:r w:rsidR="00995831">
        <w:rPr>
          <w:b/>
          <w:lang w:val="sv-FI"/>
        </w:rPr>
        <w:t xml:space="preserve"> /</w:t>
      </w:r>
      <w:r w:rsidRPr="00FA58D6" w:rsidR="00995831">
        <w:rPr>
          <w:b/>
          <w:lang w:val="sv-SE"/>
        </w:rPr>
        <w:t xml:space="preserve"> </w:t>
      </w:r>
      <w:proofErr w:type="spellStart"/>
      <w:r w:rsidRPr="00FA58D6" w:rsidR="00995831">
        <w:rPr>
          <w:b/>
          <w:lang w:val="sv-SE"/>
        </w:rPr>
        <w:t>Aika</w:t>
      </w:r>
      <w:proofErr w:type="spellEnd"/>
      <w:r w:rsidR="00A43A8E">
        <w:rPr>
          <w:b/>
          <w:lang w:val="sv-SE"/>
        </w:rPr>
        <w:t>:</w:t>
      </w:r>
      <w:r w:rsidR="009C0C19">
        <w:rPr>
          <w:b/>
          <w:lang w:val="sv-SE"/>
        </w:rPr>
        <w:t xml:space="preserve"> </w:t>
      </w:r>
      <w:r w:rsidR="00665851">
        <w:rPr>
          <w:b/>
          <w:lang w:val="sv-SE"/>
        </w:rPr>
        <w:t>19</w:t>
      </w:r>
      <w:r w:rsidR="005E1202">
        <w:rPr>
          <w:b/>
          <w:lang w:val="sv-SE"/>
        </w:rPr>
        <w:t>.</w:t>
      </w:r>
      <w:r w:rsidR="00665851">
        <w:rPr>
          <w:b/>
          <w:lang w:val="sv-SE"/>
        </w:rPr>
        <w:t>10</w:t>
      </w:r>
      <w:r w:rsidR="00A543C7">
        <w:rPr>
          <w:b/>
          <w:lang w:val="sv-SE"/>
        </w:rPr>
        <w:t>.202</w:t>
      </w:r>
      <w:r w:rsidR="004B7EF6">
        <w:rPr>
          <w:b/>
          <w:lang w:val="sv-SE"/>
        </w:rPr>
        <w:t>6</w:t>
      </w:r>
    </w:p>
    <w:p w:rsidRPr="007A50D8" w:rsidR="00C1578F" w:rsidP="001A6043" w:rsidRDefault="00C1578F" w14:paraId="33D20D2A" w14:textId="77777777">
      <w:pPr>
        <w:rPr>
          <w:lang w:val="sv-FI"/>
        </w:rPr>
      </w:pPr>
    </w:p>
    <w:p w:rsidRPr="007A50D8" w:rsidR="001A6043" w:rsidP="001A6043" w:rsidRDefault="001A6043" w14:paraId="1C4FCBD1" w14:textId="77777777">
      <w:pPr>
        <w:rPr>
          <w:lang w:val="sv-FI"/>
        </w:rPr>
      </w:pPr>
    </w:p>
    <w:tbl>
      <w:tblPr>
        <w:tblStyle w:val="TableGrid"/>
        <w:tblW w:w="14356" w:type="dxa"/>
        <w:tblLayout w:type="fixed"/>
        <w:tblLook w:val="04A0" w:firstRow="1" w:lastRow="0" w:firstColumn="1" w:lastColumn="0" w:noHBand="0" w:noVBand="1"/>
      </w:tblPr>
      <w:tblGrid>
        <w:gridCol w:w="9209"/>
        <w:gridCol w:w="1636"/>
        <w:gridCol w:w="1636"/>
        <w:gridCol w:w="1875"/>
      </w:tblGrid>
      <w:tr w:rsidRPr="007A50D8" w:rsidR="001A6043" w:rsidTr="5E120267" w14:paraId="06ED28FB" w14:textId="77777777">
        <w:trPr>
          <w:trHeight w:val="839"/>
        </w:trPr>
        <w:tc>
          <w:tcPr>
            <w:tcW w:w="9209" w:type="dxa"/>
            <w:tcMar/>
          </w:tcPr>
          <w:p w:rsidRPr="007A50D8" w:rsidR="001A6043" w:rsidP="00EA32AC" w:rsidRDefault="009D51FF" w14:paraId="3C4AD64F" w14:textId="542399DC">
            <w:pPr>
              <w:rPr>
                <w:lang w:val="sv-FI"/>
              </w:rPr>
            </w:pPr>
            <w:r w:rsidRPr="007A50D8">
              <w:rPr>
                <w:lang w:val="sv-FI"/>
              </w:rPr>
              <w:t>Ärende</w:t>
            </w:r>
            <w:r w:rsidR="00995831">
              <w:rPr>
                <w:lang w:val="sv-FI"/>
              </w:rPr>
              <w:t xml:space="preserve"> / </w:t>
            </w:r>
            <w:proofErr w:type="spellStart"/>
            <w:r w:rsidRPr="00FA58D6" w:rsidR="00995831">
              <w:rPr>
                <w:lang w:val="sv-SE"/>
              </w:rPr>
              <w:t>Asia</w:t>
            </w:r>
            <w:proofErr w:type="spellEnd"/>
            <w:r w:rsidR="00995831">
              <w:rPr>
                <w:lang w:val="sv-FI"/>
              </w:rPr>
              <w:t xml:space="preserve"> </w:t>
            </w:r>
          </w:p>
        </w:tc>
        <w:tc>
          <w:tcPr>
            <w:tcW w:w="1636" w:type="dxa"/>
            <w:tcMar/>
          </w:tcPr>
          <w:p w:rsidRPr="00995831" w:rsidR="001A6043" w:rsidP="00EA32AC" w:rsidRDefault="00A01ACB" w14:paraId="1E0C762F" w14:textId="541952FA">
            <w:pPr>
              <w:rPr>
                <w:sz w:val="16"/>
                <w:szCs w:val="16"/>
                <w:lang w:val="sv-FI"/>
              </w:rPr>
            </w:pPr>
            <w:r w:rsidRPr="00995831">
              <w:rPr>
                <w:sz w:val="16"/>
                <w:szCs w:val="16"/>
                <w:lang w:val="sv-FI"/>
              </w:rPr>
              <w:t xml:space="preserve">Organet </w:t>
            </w:r>
            <w:r w:rsidRPr="00995831" w:rsidR="009D51FF">
              <w:rPr>
                <w:sz w:val="16"/>
                <w:szCs w:val="16"/>
                <w:lang w:val="sv-FI"/>
              </w:rPr>
              <w:t>beslutade enligt den föredragandes förslag</w:t>
            </w:r>
            <w:r w:rsidRPr="00995831" w:rsidR="00995831">
              <w:rPr>
                <w:sz w:val="16"/>
                <w:szCs w:val="16"/>
                <w:lang w:val="sv-FI"/>
              </w:rPr>
              <w:t xml:space="preserve"> / </w:t>
            </w:r>
            <w:proofErr w:type="spellStart"/>
            <w:r w:rsidRPr="00995831" w:rsidR="00995831">
              <w:rPr>
                <w:sz w:val="16"/>
                <w:szCs w:val="16"/>
                <w:lang w:val="sv-FI"/>
              </w:rPr>
              <w:t>Päätös</w:t>
            </w:r>
            <w:proofErr w:type="spellEnd"/>
            <w:r w:rsidRPr="00995831" w:rsidR="00995831">
              <w:rPr>
                <w:sz w:val="16"/>
                <w:szCs w:val="16"/>
                <w:lang w:val="sv-FI"/>
              </w:rPr>
              <w:t xml:space="preserve"> </w:t>
            </w:r>
            <w:proofErr w:type="spellStart"/>
            <w:r w:rsidRPr="00995831" w:rsidR="00995831">
              <w:rPr>
                <w:sz w:val="16"/>
                <w:szCs w:val="16"/>
                <w:lang w:val="sv-FI"/>
              </w:rPr>
              <w:t>esityksen</w:t>
            </w:r>
            <w:proofErr w:type="spellEnd"/>
            <w:r w:rsidRPr="00995831" w:rsidR="00995831">
              <w:rPr>
                <w:sz w:val="16"/>
                <w:szCs w:val="16"/>
                <w:lang w:val="sv-FI"/>
              </w:rPr>
              <w:t xml:space="preserve"> </w:t>
            </w:r>
            <w:proofErr w:type="spellStart"/>
            <w:r w:rsidRPr="00995831" w:rsidR="00995831">
              <w:rPr>
                <w:sz w:val="16"/>
                <w:szCs w:val="16"/>
                <w:lang w:val="sv-FI"/>
              </w:rPr>
              <w:t>mukaisesti</w:t>
            </w:r>
            <w:proofErr w:type="spellEnd"/>
          </w:p>
        </w:tc>
        <w:tc>
          <w:tcPr>
            <w:tcW w:w="1636" w:type="dxa"/>
            <w:tcMar/>
          </w:tcPr>
          <w:p w:rsidRPr="00995831" w:rsidR="001A6043" w:rsidP="00EA32AC" w:rsidRDefault="00A01ACB" w14:paraId="5F1EA89D" w14:textId="0202BB31">
            <w:pPr>
              <w:rPr>
                <w:sz w:val="16"/>
                <w:szCs w:val="16"/>
                <w:lang w:val="sv-SE"/>
              </w:rPr>
            </w:pPr>
            <w:r w:rsidRPr="00995831">
              <w:rPr>
                <w:sz w:val="16"/>
                <w:szCs w:val="16"/>
                <w:lang w:val="sv-FI"/>
              </w:rPr>
              <w:t xml:space="preserve">Organets </w:t>
            </w:r>
            <w:r w:rsidRPr="00995831" w:rsidR="007A50D8">
              <w:rPr>
                <w:sz w:val="16"/>
                <w:szCs w:val="16"/>
                <w:lang w:val="sv-FI"/>
              </w:rPr>
              <w:t xml:space="preserve">beslut avvek från </w:t>
            </w:r>
            <w:r w:rsidRPr="00995831">
              <w:rPr>
                <w:sz w:val="16"/>
                <w:szCs w:val="16"/>
                <w:lang w:val="sv-FI"/>
              </w:rPr>
              <w:t>den föredragandes förslag</w:t>
            </w:r>
            <w:r w:rsidRPr="00995831" w:rsidR="00995831">
              <w:rPr>
                <w:sz w:val="16"/>
                <w:szCs w:val="16"/>
                <w:lang w:val="sv-FI"/>
              </w:rPr>
              <w:t xml:space="preserve"> / </w:t>
            </w:r>
            <w:proofErr w:type="spellStart"/>
            <w:r w:rsidRPr="00995831" w:rsidR="00995831">
              <w:rPr>
                <w:sz w:val="16"/>
                <w:szCs w:val="16"/>
                <w:lang w:val="sv-SE"/>
              </w:rPr>
              <w:t>Päätös</w:t>
            </w:r>
            <w:proofErr w:type="spellEnd"/>
            <w:r w:rsidRPr="00995831" w:rsidR="00995831">
              <w:rPr>
                <w:sz w:val="16"/>
                <w:szCs w:val="16"/>
                <w:lang w:val="sv-SE"/>
              </w:rPr>
              <w:t xml:space="preserve"> </w:t>
            </w:r>
            <w:proofErr w:type="spellStart"/>
            <w:r w:rsidRPr="00995831" w:rsidR="00995831">
              <w:rPr>
                <w:sz w:val="16"/>
                <w:szCs w:val="16"/>
                <w:lang w:val="sv-SE"/>
              </w:rPr>
              <w:t>muuttui</w:t>
            </w:r>
            <w:proofErr w:type="spellEnd"/>
            <w:r w:rsidRPr="00995831" w:rsidR="00995831">
              <w:rPr>
                <w:sz w:val="16"/>
                <w:szCs w:val="16"/>
                <w:lang w:val="sv-SE"/>
              </w:rPr>
              <w:t xml:space="preserve"> </w:t>
            </w:r>
            <w:proofErr w:type="spellStart"/>
            <w:r w:rsidRPr="00995831" w:rsidR="00995831">
              <w:rPr>
                <w:sz w:val="16"/>
                <w:szCs w:val="16"/>
                <w:lang w:val="sv-SE"/>
              </w:rPr>
              <w:t>esityksestä</w:t>
            </w:r>
            <w:proofErr w:type="spellEnd"/>
          </w:p>
        </w:tc>
        <w:tc>
          <w:tcPr>
            <w:tcW w:w="1875" w:type="dxa"/>
            <w:tcMar/>
          </w:tcPr>
          <w:p w:rsidRPr="00995831" w:rsidR="001A6043" w:rsidP="00EA32AC" w:rsidRDefault="00A01ACB" w14:paraId="36376A13" w14:textId="2C3B89E2">
            <w:pPr>
              <w:rPr>
                <w:sz w:val="16"/>
                <w:szCs w:val="16"/>
                <w:lang w:val="sv-FI"/>
              </w:rPr>
            </w:pPr>
            <w:r w:rsidRPr="00995831">
              <w:rPr>
                <w:sz w:val="16"/>
                <w:szCs w:val="16"/>
                <w:lang w:val="sv-FI"/>
              </w:rPr>
              <w:t>Ärendet återremitterades</w:t>
            </w:r>
            <w:r w:rsidRPr="00995831" w:rsidR="00995831">
              <w:rPr>
                <w:sz w:val="16"/>
                <w:szCs w:val="16"/>
                <w:lang w:val="sv-FI"/>
              </w:rPr>
              <w:t xml:space="preserve"> / </w:t>
            </w:r>
            <w:r w:rsidRPr="00995831" w:rsidR="00995831">
              <w:rPr>
                <w:sz w:val="16"/>
                <w:szCs w:val="16"/>
              </w:rPr>
              <w:t>Palautettiin valmisteluun</w:t>
            </w:r>
          </w:p>
        </w:tc>
      </w:tr>
      <w:tr w:rsidRPr="00BA6632" w:rsidR="001A6043" w:rsidTr="5E120267" w14:paraId="2A1E4898" w14:textId="77777777">
        <w:trPr>
          <w:trHeight w:val="839"/>
        </w:trPr>
        <w:tc>
          <w:tcPr>
            <w:tcW w:w="9209" w:type="dxa"/>
            <w:tcMar/>
          </w:tcPr>
          <w:p w:rsidRPr="00BA6632" w:rsidR="001A6043" w:rsidP="00A43A8E" w:rsidRDefault="00BA6632" w14:paraId="5349E300" w14:textId="0EB7CC99">
            <w:pPr>
              <w:rPr>
                <w:lang w:val="sv-SE"/>
              </w:rPr>
            </w:pPr>
            <w:r>
              <w:rPr>
                <w:lang w:val="sv-FI"/>
              </w:rPr>
              <w:t>§</w:t>
            </w:r>
            <w:r w:rsidR="00003675">
              <w:rPr>
                <w:lang w:val="sv-FI"/>
              </w:rPr>
              <w:t xml:space="preserve"> </w:t>
            </w:r>
            <w:r w:rsidR="006F3F39">
              <w:rPr>
                <w:lang w:val="sv-FI"/>
              </w:rPr>
              <w:t>1</w:t>
            </w:r>
            <w:r w:rsidR="00665851">
              <w:rPr>
                <w:lang w:val="sv-FI"/>
              </w:rPr>
              <w:t>84</w:t>
            </w:r>
            <w:r w:rsidR="006F3F39">
              <w:rPr>
                <w:lang w:val="sv-FI"/>
              </w:rPr>
              <w:t xml:space="preserve"> </w:t>
            </w:r>
            <w:r w:rsidRPr="00BA6632">
              <w:rPr>
                <w:lang w:val="sv-SE"/>
              </w:rPr>
              <w:t>Sammanträdet öppnas</w:t>
            </w:r>
            <w:r>
              <w:rPr>
                <w:lang w:val="sv-SE"/>
              </w:rPr>
              <w:t xml:space="preserve"> – laglighet och beslutsförhet /</w:t>
            </w:r>
            <w:r w:rsidR="004A64ED">
              <w:rPr>
                <w:lang w:val="sv-SE"/>
              </w:rPr>
              <w:t xml:space="preserve"> </w:t>
            </w:r>
            <w:r w:rsidR="004A64ED">
              <w:t>Kokouksen avaus, laillisuus ja päätösvaltaisuus</w:t>
            </w:r>
          </w:p>
        </w:tc>
        <w:tc>
          <w:tcPr>
            <w:tcW w:w="1636" w:type="dxa"/>
            <w:tcMar/>
          </w:tcPr>
          <w:p w:rsidRPr="007A50D8" w:rsidR="001A6043" w:rsidP="001A6043" w:rsidRDefault="001A6043" w14:paraId="54964B38" w14:textId="66790555">
            <w:r w:rsidR="56D8DB10">
              <w:rPr/>
              <w:t>x</w:t>
            </w:r>
          </w:p>
        </w:tc>
        <w:tc>
          <w:tcPr>
            <w:tcW w:w="1636" w:type="dxa"/>
            <w:tcMar/>
          </w:tcPr>
          <w:p w:rsidRPr="007A50D8" w:rsidR="001A6043" w:rsidP="001A6043" w:rsidRDefault="001A6043" w14:paraId="24D0837B" w14:textId="77777777">
            <w:pPr>
              <w:rPr>
                <w:lang w:val="sv-FI"/>
              </w:rPr>
            </w:pPr>
          </w:p>
        </w:tc>
        <w:tc>
          <w:tcPr>
            <w:tcW w:w="1875" w:type="dxa"/>
            <w:tcMar/>
          </w:tcPr>
          <w:p w:rsidRPr="007A50D8" w:rsidR="001A6043" w:rsidP="001A6043" w:rsidRDefault="001A6043" w14:paraId="6E50BAE1" w14:textId="77777777">
            <w:pPr>
              <w:rPr>
                <w:lang w:val="sv-FI"/>
              </w:rPr>
            </w:pPr>
          </w:p>
        </w:tc>
      </w:tr>
      <w:tr w:rsidRPr="003F46A3" w:rsidR="001A6043" w:rsidTr="5E120267" w14:paraId="61E035E2" w14:textId="77777777">
        <w:trPr>
          <w:trHeight w:val="552"/>
        </w:trPr>
        <w:tc>
          <w:tcPr>
            <w:tcW w:w="9209" w:type="dxa"/>
            <w:tcMar/>
          </w:tcPr>
          <w:p w:rsidRPr="004A64ED" w:rsidR="001A6043" w:rsidP="00FE7C52" w:rsidRDefault="00BA6632" w14:paraId="7C01D0E7" w14:textId="406D36BD">
            <w:pPr>
              <w:rPr>
                <w:lang w:val="sv-SE"/>
              </w:rPr>
            </w:pPr>
            <w:r>
              <w:rPr>
                <w:lang w:val="sv-FI"/>
              </w:rPr>
              <w:lastRenderedPageBreak/>
              <w:t xml:space="preserve">§ </w:t>
            </w:r>
            <w:r w:rsidR="00263D1D">
              <w:rPr>
                <w:lang w:val="sv-FI"/>
              </w:rPr>
              <w:t>1</w:t>
            </w:r>
            <w:r w:rsidR="00665851">
              <w:rPr>
                <w:lang w:val="sv-FI"/>
              </w:rPr>
              <w:t>85</w:t>
            </w:r>
            <w:r w:rsidR="00263D1D">
              <w:rPr>
                <w:lang w:val="sv-FI"/>
              </w:rPr>
              <w:t xml:space="preserve"> </w:t>
            </w:r>
            <w:r w:rsidRPr="00263D1D" w:rsidR="00263D1D">
              <w:rPr>
                <w:lang w:val="sv-FI"/>
              </w:rPr>
              <w:t>Val av protokolljusterare</w:t>
            </w:r>
            <w:r w:rsidR="00263D1D">
              <w:rPr>
                <w:lang w:val="sv-FI"/>
              </w:rPr>
              <w:t xml:space="preserve"> /</w:t>
            </w:r>
            <w:r w:rsidR="00F143C2">
              <w:rPr>
                <w:lang w:val="sv-FI"/>
              </w:rPr>
              <w:t xml:space="preserve"> </w:t>
            </w:r>
            <w:proofErr w:type="spellStart"/>
            <w:r w:rsidRPr="00F143C2" w:rsidR="00F143C2">
              <w:rPr>
                <w:lang w:val="sv-FI"/>
              </w:rPr>
              <w:t>Pöytäkirjantarkastajien</w:t>
            </w:r>
            <w:proofErr w:type="spellEnd"/>
            <w:r w:rsidRPr="00F143C2" w:rsidR="00F143C2">
              <w:rPr>
                <w:lang w:val="sv-FI"/>
              </w:rPr>
              <w:t xml:space="preserve"> </w:t>
            </w:r>
            <w:proofErr w:type="spellStart"/>
            <w:r w:rsidRPr="00F143C2" w:rsidR="00F143C2">
              <w:rPr>
                <w:lang w:val="sv-FI"/>
              </w:rPr>
              <w:t>valinta</w:t>
            </w:r>
            <w:proofErr w:type="spellEnd"/>
          </w:p>
        </w:tc>
        <w:tc>
          <w:tcPr>
            <w:tcW w:w="1636" w:type="dxa"/>
            <w:tcMar/>
          </w:tcPr>
          <w:p w:rsidRPr="001D7B4F" w:rsidR="001A6043" w:rsidP="3B0114C8" w:rsidRDefault="001A6043" w14:paraId="6CB834B6" w14:textId="46C2DAE9">
            <w:r w:rsidR="12C3C554">
              <w:rPr/>
              <w:t>x</w:t>
            </w:r>
          </w:p>
        </w:tc>
        <w:tc>
          <w:tcPr>
            <w:tcW w:w="1636" w:type="dxa"/>
            <w:tcMar/>
          </w:tcPr>
          <w:p w:rsidRPr="007A50D8" w:rsidR="001A6043" w:rsidP="001A6043" w:rsidRDefault="001A6043" w14:paraId="71CB21A0" w14:textId="77777777">
            <w:pPr>
              <w:rPr>
                <w:lang w:val="sv-FI"/>
              </w:rPr>
            </w:pPr>
          </w:p>
        </w:tc>
        <w:tc>
          <w:tcPr>
            <w:tcW w:w="1875" w:type="dxa"/>
            <w:tcMar/>
          </w:tcPr>
          <w:p w:rsidRPr="007A50D8" w:rsidR="001A6043" w:rsidP="001A6043" w:rsidRDefault="001A6043" w14:paraId="18D5EC8A" w14:textId="77777777">
            <w:pPr>
              <w:rPr>
                <w:lang w:val="sv-FI"/>
              </w:rPr>
            </w:pPr>
          </w:p>
        </w:tc>
      </w:tr>
      <w:tr w:rsidRPr="003F46A3" w:rsidR="001A6043" w:rsidTr="5E120267" w14:paraId="5B510601" w14:textId="77777777">
        <w:trPr>
          <w:trHeight w:val="279"/>
        </w:trPr>
        <w:tc>
          <w:tcPr>
            <w:tcW w:w="9209" w:type="dxa"/>
            <w:tcMar/>
          </w:tcPr>
          <w:p w:rsidRPr="007555D1" w:rsidR="00003675" w:rsidP="001A0D1D" w:rsidRDefault="00263D1D" w14:paraId="71801170" w14:textId="433101AD">
            <w:r>
              <w:rPr>
                <w:lang w:val="sv-FI"/>
              </w:rPr>
              <w:t xml:space="preserve">§ </w:t>
            </w:r>
            <w:r w:rsidR="00665851">
              <w:rPr>
                <w:lang w:val="sv-FI"/>
              </w:rPr>
              <w:t xml:space="preserve">186 </w:t>
            </w:r>
            <w:r w:rsidRPr="00665851" w:rsidR="00665851">
              <w:rPr>
                <w:lang w:val="sv-FI"/>
              </w:rPr>
              <w:t>Godkännande av sammanträdets arbetsordning</w:t>
            </w:r>
            <w:r w:rsidR="00665851">
              <w:rPr>
                <w:lang w:val="sv-FI"/>
              </w:rPr>
              <w:t xml:space="preserve"> / </w:t>
            </w:r>
            <w:proofErr w:type="spellStart"/>
            <w:r w:rsidRPr="00665851" w:rsidR="00665851">
              <w:rPr>
                <w:lang w:val="sv-FI"/>
              </w:rPr>
              <w:t>Kokouksen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proofErr w:type="spellStart"/>
            <w:r w:rsidRPr="00665851" w:rsidR="00665851">
              <w:rPr>
                <w:lang w:val="sv-FI"/>
              </w:rPr>
              <w:t>työjärjestyksen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proofErr w:type="spellStart"/>
            <w:r w:rsidRPr="00665851" w:rsidR="00665851">
              <w:rPr>
                <w:lang w:val="sv-FI"/>
              </w:rPr>
              <w:t>hyväksyminen</w:t>
            </w:r>
            <w:proofErr w:type="spellEnd"/>
          </w:p>
        </w:tc>
        <w:tc>
          <w:tcPr>
            <w:tcW w:w="1636" w:type="dxa"/>
            <w:tcMar/>
          </w:tcPr>
          <w:p w:rsidRPr="00563032" w:rsidR="001A6043" w:rsidP="001A6043" w:rsidRDefault="001A6043" w14:paraId="11DF4BAD" w14:textId="41E46F8D">
            <w:r w:rsidR="1A9C7614">
              <w:rPr/>
              <w:t>186 jälkeen 194 ja 195</w:t>
            </w:r>
          </w:p>
          <w:p w:rsidRPr="00563032" w:rsidR="001A6043" w:rsidP="001A6043" w:rsidRDefault="001A6043" w14:paraId="5929FCEF" w14:textId="5A05E84A">
            <w:r w:rsidR="1A9C7614">
              <w:rPr/>
              <w:t>x</w:t>
            </w:r>
          </w:p>
        </w:tc>
        <w:tc>
          <w:tcPr>
            <w:tcW w:w="1636" w:type="dxa"/>
            <w:tcMar/>
          </w:tcPr>
          <w:p w:rsidRPr="00563032" w:rsidR="001A6043" w:rsidP="001A6043" w:rsidRDefault="001A6043" w14:paraId="3AD9316B" w14:textId="77777777">
            <w:pPr>
              <w:rPr>
                <w:lang w:val="sv-SE"/>
              </w:rPr>
            </w:pPr>
          </w:p>
        </w:tc>
        <w:tc>
          <w:tcPr>
            <w:tcW w:w="1875" w:type="dxa"/>
            <w:tcMar/>
          </w:tcPr>
          <w:p w:rsidRPr="00563032" w:rsidR="001A6043" w:rsidP="001A6043" w:rsidRDefault="001A6043" w14:paraId="3949B27C" w14:textId="77777777">
            <w:pPr>
              <w:rPr>
                <w:lang w:val="sv-SE"/>
              </w:rPr>
            </w:pPr>
          </w:p>
        </w:tc>
      </w:tr>
      <w:tr w:rsidRPr="00F143C2" w:rsidR="00EC20EB" w:rsidTr="5E120267" w14:paraId="287775D0" w14:textId="77777777">
        <w:trPr>
          <w:trHeight w:val="279"/>
        </w:trPr>
        <w:tc>
          <w:tcPr>
            <w:tcW w:w="9209" w:type="dxa"/>
            <w:tcMar/>
          </w:tcPr>
          <w:p w:rsidRPr="006F3F39" w:rsidR="00EC20EB" w:rsidP="00A43A8E" w:rsidRDefault="00263D1D" w14:paraId="3061747A" w14:textId="1BF442AB">
            <w:pPr>
              <w:rPr>
                <w:lang w:val="sv-SE"/>
              </w:rPr>
            </w:pPr>
            <w:r>
              <w:rPr>
                <w:lang w:val="sv-FI"/>
              </w:rPr>
              <w:t xml:space="preserve">§ </w:t>
            </w:r>
            <w:r w:rsidR="00665851">
              <w:rPr>
                <w:lang w:val="sv-FI"/>
              </w:rPr>
              <w:t xml:space="preserve">187 </w:t>
            </w:r>
            <w:r w:rsidRPr="00665851" w:rsidR="00665851">
              <w:rPr>
                <w:lang w:val="sv-FI"/>
              </w:rPr>
              <w:t>Begäran om omprövning av återkrav av lön (Sekretessbelagt ärende 24.1 § 23 punkten i lagen om offentlighet i myndigheternas verksamhet)</w:t>
            </w:r>
            <w:r w:rsidR="00665851">
              <w:rPr>
                <w:lang w:val="sv-FI"/>
              </w:rPr>
              <w:t xml:space="preserve"> / </w:t>
            </w:r>
            <w:proofErr w:type="spellStart"/>
            <w:r w:rsidRPr="00665851" w:rsidR="00665851">
              <w:rPr>
                <w:lang w:val="sv-FI"/>
              </w:rPr>
              <w:t>Oikaisuvaatimus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proofErr w:type="spellStart"/>
            <w:r w:rsidRPr="00665851" w:rsidR="00665851">
              <w:rPr>
                <w:lang w:val="sv-FI"/>
              </w:rPr>
              <w:t>palkan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proofErr w:type="spellStart"/>
            <w:r w:rsidRPr="00665851" w:rsidR="00665851">
              <w:rPr>
                <w:lang w:val="sv-FI"/>
              </w:rPr>
              <w:t>takaisinperintää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proofErr w:type="spellStart"/>
            <w:r w:rsidRPr="00665851" w:rsidR="00665851">
              <w:rPr>
                <w:lang w:val="sv-FI"/>
              </w:rPr>
              <w:t>koskevaan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proofErr w:type="spellStart"/>
            <w:r w:rsidRPr="00665851" w:rsidR="00665851">
              <w:rPr>
                <w:lang w:val="sv-FI"/>
              </w:rPr>
              <w:t>päätökseen</w:t>
            </w:r>
            <w:proofErr w:type="spellEnd"/>
            <w:r w:rsidRPr="00665851" w:rsidR="00665851">
              <w:rPr>
                <w:lang w:val="sv-FI"/>
              </w:rPr>
              <w:t xml:space="preserve"> (</w:t>
            </w:r>
            <w:proofErr w:type="spellStart"/>
            <w:r w:rsidRPr="00665851" w:rsidR="00665851">
              <w:rPr>
                <w:lang w:val="sv-FI"/>
              </w:rPr>
              <w:t>Salassapidettävä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proofErr w:type="spellStart"/>
            <w:r w:rsidRPr="00665851" w:rsidR="00665851">
              <w:rPr>
                <w:lang w:val="sv-FI"/>
              </w:rPr>
              <w:t>JulkL</w:t>
            </w:r>
            <w:proofErr w:type="spellEnd"/>
            <w:r w:rsidRPr="00665851" w:rsidR="00665851">
              <w:rPr>
                <w:lang w:val="sv-FI"/>
              </w:rPr>
              <w:t xml:space="preserve"> 24.1 § 23 </w:t>
            </w:r>
            <w:proofErr w:type="spellStart"/>
            <w:r w:rsidRPr="00665851" w:rsidR="00665851">
              <w:rPr>
                <w:lang w:val="sv-FI"/>
              </w:rPr>
              <w:t>kohta</w:t>
            </w:r>
            <w:proofErr w:type="spellEnd"/>
            <w:r w:rsidRPr="00665851" w:rsidR="00665851">
              <w:rPr>
                <w:lang w:val="sv-FI"/>
              </w:rPr>
              <w:t>)</w:t>
            </w:r>
          </w:p>
        </w:tc>
        <w:tc>
          <w:tcPr>
            <w:tcW w:w="1636" w:type="dxa"/>
            <w:tcMar/>
          </w:tcPr>
          <w:p w:rsidRPr="006F3F39" w:rsidR="00EC20EB" w:rsidP="001A6043" w:rsidRDefault="00EC20EB" w14:paraId="25BE3B99" w14:textId="02C6F56E">
            <w:pPr/>
            <w:r w:rsidRPr="5E120267" w:rsidR="3233373D">
              <w:rPr>
                <w:lang w:val="sv-SE"/>
              </w:rPr>
              <w:t>x</w:t>
            </w:r>
          </w:p>
        </w:tc>
        <w:tc>
          <w:tcPr>
            <w:tcW w:w="1636" w:type="dxa"/>
            <w:tcMar/>
          </w:tcPr>
          <w:p w:rsidRPr="006F3F39" w:rsidR="00EC20EB" w:rsidP="001A6043" w:rsidRDefault="00EC20EB" w14:paraId="0E0116CE" w14:textId="77777777">
            <w:pPr>
              <w:rPr>
                <w:lang w:val="sv-SE"/>
              </w:rPr>
            </w:pPr>
          </w:p>
        </w:tc>
        <w:tc>
          <w:tcPr>
            <w:tcW w:w="1875" w:type="dxa"/>
            <w:tcMar/>
          </w:tcPr>
          <w:p w:rsidRPr="00F143C2" w:rsidR="00EC20EB" w:rsidP="0EF3D1E7" w:rsidRDefault="00EC20EB" w14:paraId="5AD4957B" w14:textId="12970899"/>
        </w:tc>
      </w:tr>
      <w:tr w:rsidRPr="00F143C2" w:rsidR="001A6043" w:rsidTr="5E120267" w14:paraId="3E56D6BC" w14:textId="77777777">
        <w:trPr>
          <w:trHeight w:val="279"/>
        </w:trPr>
        <w:tc>
          <w:tcPr>
            <w:tcW w:w="9209" w:type="dxa"/>
            <w:tcMar/>
          </w:tcPr>
          <w:p w:rsidRPr="00F143C2" w:rsidR="00003675" w:rsidP="00223F80" w:rsidRDefault="00263D1D" w14:paraId="4E602EBA" w14:textId="4C48F098">
            <w:r>
              <w:rPr>
                <w:lang w:val="sv-FI"/>
              </w:rPr>
              <w:t xml:space="preserve">§ </w:t>
            </w:r>
            <w:r w:rsidR="00665851">
              <w:rPr>
                <w:lang w:val="sv-FI"/>
              </w:rPr>
              <w:t xml:space="preserve">188 </w:t>
            </w:r>
            <w:r w:rsidRPr="00665851" w:rsidR="00665851">
              <w:rPr>
                <w:lang w:val="sv-FI"/>
              </w:rPr>
              <w:t>Begäran om omprövning av återkrav av lön (Sekretessbelagt 24.1 § 23 punkten i lagen om offentlighet i myndigheternas verksamhet)</w:t>
            </w:r>
            <w:r w:rsidR="00665851">
              <w:rPr>
                <w:lang w:val="sv-FI"/>
              </w:rPr>
              <w:t xml:space="preserve"> / </w:t>
            </w:r>
            <w:proofErr w:type="spellStart"/>
            <w:r w:rsidRPr="00665851" w:rsidR="00665851">
              <w:rPr>
                <w:lang w:val="sv-FI"/>
              </w:rPr>
              <w:t>Oikaisuvaatimus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proofErr w:type="spellStart"/>
            <w:r w:rsidRPr="00665851" w:rsidR="00665851">
              <w:rPr>
                <w:lang w:val="sv-FI"/>
              </w:rPr>
              <w:t>palkan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proofErr w:type="spellStart"/>
            <w:r w:rsidRPr="00665851" w:rsidR="00665851">
              <w:rPr>
                <w:lang w:val="sv-FI"/>
              </w:rPr>
              <w:t>takaisinperintää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proofErr w:type="spellStart"/>
            <w:r w:rsidRPr="00665851" w:rsidR="00665851">
              <w:rPr>
                <w:lang w:val="sv-FI"/>
              </w:rPr>
              <w:t>koskevaan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proofErr w:type="spellStart"/>
            <w:r w:rsidRPr="00665851" w:rsidR="00665851">
              <w:rPr>
                <w:lang w:val="sv-FI"/>
              </w:rPr>
              <w:t>päätökseen</w:t>
            </w:r>
            <w:proofErr w:type="spellEnd"/>
            <w:r w:rsidRPr="00665851" w:rsidR="00665851">
              <w:rPr>
                <w:lang w:val="sv-FI"/>
              </w:rPr>
              <w:t xml:space="preserve"> (</w:t>
            </w:r>
            <w:proofErr w:type="spellStart"/>
            <w:r w:rsidRPr="00665851" w:rsidR="00665851">
              <w:rPr>
                <w:lang w:val="sv-FI"/>
              </w:rPr>
              <w:t>Salassapidettävä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proofErr w:type="spellStart"/>
            <w:r w:rsidRPr="00665851" w:rsidR="00665851">
              <w:rPr>
                <w:lang w:val="sv-FI"/>
              </w:rPr>
              <w:t>JulkL</w:t>
            </w:r>
            <w:proofErr w:type="spellEnd"/>
            <w:r w:rsidRPr="00665851" w:rsidR="00665851">
              <w:rPr>
                <w:lang w:val="sv-FI"/>
              </w:rPr>
              <w:t xml:space="preserve"> 24.1 § 23 </w:t>
            </w:r>
            <w:proofErr w:type="spellStart"/>
            <w:r w:rsidRPr="00665851" w:rsidR="00665851">
              <w:rPr>
                <w:lang w:val="sv-FI"/>
              </w:rPr>
              <w:t>kohta</w:t>
            </w:r>
            <w:proofErr w:type="spellEnd"/>
            <w:r w:rsidRPr="00665851" w:rsidR="00665851">
              <w:rPr>
                <w:lang w:val="sv-FI"/>
              </w:rPr>
              <w:t>)</w:t>
            </w:r>
          </w:p>
        </w:tc>
        <w:tc>
          <w:tcPr>
            <w:tcW w:w="1636" w:type="dxa"/>
            <w:tcMar/>
          </w:tcPr>
          <w:p w:rsidRPr="00F143C2" w:rsidR="001A6043" w:rsidP="001A6043" w:rsidRDefault="001A6043" w14:paraId="5AED71A8" w14:textId="3D32E453">
            <w:r w:rsidR="0B818F7C">
              <w:rPr/>
              <w:t>x</w:t>
            </w:r>
          </w:p>
        </w:tc>
        <w:tc>
          <w:tcPr>
            <w:tcW w:w="1636" w:type="dxa"/>
            <w:tcMar/>
          </w:tcPr>
          <w:p w:rsidRPr="006F3F39" w:rsidR="001A6043" w:rsidP="001A6043" w:rsidRDefault="001A6043" w14:paraId="622E1CEF" w14:textId="77777777">
            <w:pPr>
              <w:rPr>
                <w:lang w:val="sv-SE"/>
              </w:rPr>
            </w:pPr>
          </w:p>
        </w:tc>
        <w:tc>
          <w:tcPr>
            <w:tcW w:w="1875" w:type="dxa"/>
            <w:tcMar/>
          </w:tcPr>
          <w:p w:rsidRPr="006F3F39" w:rsidR="001A6043" w:rsidP="001A6043" w:rsidRDefault="001A6043" w14:paraId="1E18F40A" w14:textId="77777777">
            <w:pPr>
              <w:rPr>
                <w:lang w:val="sv-SE"/>
              </w:rPr>
            </w:pPr>
          </w:p>
        </w:tc>
      </w:tr>
      <w:tr w:rsidRPr="00F143C2" w:rsidR="001A6043" w:rsidTr="5E120267" w14:paraId="40C25B8B" w14:textId="77777777">
        <w:trPr>
          <w:trHeight w:val="279"/>
        </w:trPr>
        <w:tc>
          <w:tcPr>
            <w:tcW w:w="9209" w:type="dxa"/>
            <w:tcMar/>
          </w:tcPr>
          <w:p w:rsidRPr="00F143C2" w:rsidR="00003675" w:rsidP="00DD6B82" w:rsidRDefault="00263D1D" w14:paraId="2478BF7E" w14:textId="034CC183">
            <w:r>
              <w:rPr>
                <w:lang w:val="sv-FI"/>
              </w:rPr>
              <w:t xml:space="preserve">§ </w:t>
            </w:r>
            <w:r w:rsidR="00665851">
              <w:rPr>
                <w:lang w:val="sv-FI"/>
              </w:rPr>
              <w:t xml:space="preserve">189 </w:t>
            </w:r>
            <w:proofErr w:type="spellStart"/>
            <w:r w:rsidRPr="00665851" w:rsidR="00665851">
              <w:t>Begäran</w:t>
            </w:r>
            <w:proofErr w:type="spellEnd"/>
            <w:r w:rsidRPr="00665851" w:rsidR="00665851">
              <w:t xml:space="preserve"> </w:t>
            </w:r>
            <w:proofErr w:type="spellStart"/>
            <w:r w:rsidRPr="00665851" w:rsidR="00665851">
              <w:t>om</w:t>
            </w:r>
            <w:proofErr w:type="spellEnd"/>
            <w:r w:rsidRPr="00665851" w:rsidR="00665851">
              <w:t xml:space="preserve"> </w:t>
            </w:r>
            <w:proofErr w:type="spellStart"/>
            <w:r w:rsidRPr="00665851" w:rsidR="00665851">
              <w:t>omprövning</w:t>
            </w:r>
            <w:proofErr w:type="spellEnd"/>
            <w:r w:rsidRPr="00665851" w:rsidR="00665851">
              <w:t xml:space="preserve"> av </w:t>
            </w:r>
            <w:proofErr w:type="spellStart"/>
            <w:r w:rsidRPr="00665851" w:rsidR="00665851">
              <w:t>återkrav</w:t>
            </w:r>
            <w:proofErr w:type="spellEnd"/>
            <w:r w:rsidRPr="00665851" w:rsidR="00665851">
              <w:t xml:space="preserve"> av </w:t>
            </w:r>
            <w:proofErr w:type="spellStart"/>
            <w:r w:rsidRPr="00665851" w:rsidR="00665851">
              <w:t>lön</w:t>
            </w:r>
            <w:proofErr w:type="spellEnd"/>
            <w:r w:rsidRPr="00665851" w:rsidR="00665851">
              <w:t xml:space="preserve"> (</w:t>
            </w:r>
            <w:proofErr w:type="spellStart"/>
            <w:r w:rsidRPr="00665851" w:rsidR="00665851">
              <w:t>Sekretessbelagt</w:t>
            </w:r>
            <w:proofErr w:type="spellEnd"/>
            <w:r w:rsidRPr="00665851" w:rsidR="00665851">
              <w:t xml:space="preserve"> 24.1 § 23 </w:t>
            </w:r>
            <w:proofErr w:type="spellStart"/>
            <w:r w:rsidRPr="00665851" w:rsidR="00665851">
              <w:t>punkten</w:t>
            </w:r>
            <w:proofErr w:type="spellEnd"/>
            <w:r w:rsidRPr="00665851" w:rsidR="00665851">
              <w:t xml:space="preserve"> i </w:t>
            </w:r>
            <w:proofErr w:type="spellStart"/>
            <w:r w:rsidRPr="00665851" w:rsidR="00665851">
              <w:t>lagen</w:t>
            </w:r>
            <w:proofErr w:type="spellEnd"/>
            <w:r w:rsidRPr="00665851" w:rsidR="00665851">
              <w:t xml:space="preserve"> </w:t>
            </w:r>
            <w:proofErr w:type="spellStart"/>
            <w:r w:rsidRPr="00665851" w:rsidR="00665851">
              <w:t>om</w:t>
            </w:r>
            <w:proofErr w:type="spellEnd"/>
            <w:r w:rsidRPr="00665851" w:rsidR="00665851">
              <w:t xml:space="preserve"> </w:t>
            </w:r>
            <w:proofErr w:type="spellStart"/>
            <w:r w:rsidRPr="00665851" w:rsidR="00665851">
              <w:t>offentlighet</w:t>
            </w:r>
            <w:proofErr w:type="spellEnd"/>
            <w:r w:rsidRPr="00665851" w:rsidR="00665851">
              <w:t xml:space="preserve"> i </w:t>
            </w:r>
            <w:proofErr w:type="spellStart"/>
            <w:r w:rsidRPr="00665851" w:rsidR="00665851">
              <w:t>myndigheternas</w:t>
            </w:r>
            <w:proofErr w:type="spellEnd"/>
            <w:r w:rsidRPr="00665851" w:rsidR="00665851">
              <w:t xml:space="preserve"> </w:t>
            </w:r>
            <w:proofErr w:type="spellStart"/>
            <w:r w:rsidRPr="00665851" w:rsidR="00665851">
              <w:t>verksamhet</w:t>
            </w:r>
            <w:proofErr w:type="spellEnd"/>
            <w:r w:rsidRPr="00665851" w:rsidR="00665851">
              <w:t>)</w:t>
            </w:r>
            <w:r w:rsidR="00665851">
              <w:t xml:space="preserve"> / </w:t>
            </w:r>
            <w:r w:rsidRPr="00665851" w:rsidR="00665851">
              <w:t>Oikaisuvaatimus palkan takaisinperintää koskevaan päätökseen (</w:t>
            </w:r>
            <w:proofErr w:type="spellStart"/>
            <w:r w:rsidRPr="00665851" w:rsidR="00665851">
              <w:t>Salassapidettävä</w:t>
            </w:r>
            <w:proofErr w:type="spellEnd"/>
            <w:r w:rsidRPr="00665851" w:rsidR="00665851">
              <w:t xml:space="preserve"> </w:t>
            </w:r>
            <w:proofErr w:type="spellStart"/>
            <w:r w:rsidRPr="00665851" w:rsidR="00665851">
              <w:t>JulkL</w:t>
            </w:r>
            <w:proofErr w:type="spellEnd"/>
            <w:r w:rsidRPr="00665851" w:rsidR="00665851">
              <w:t xml:space="preserve"> 24.1 § 23 kohta)</w:t>
            </w:r>
          </w:p>
        </w:tc>
        <w:tc>
          <w:tcPr>
            <w:tcW w:w="1636" w:type="dxa"/>
            <w:tcMar/>
          </w:tcPr>
          <w:p w:rsidRPr="00F143C2" w:rsidR="001A6043" w:rsidP="001A6043" w:rsidRDefault="001A6043" w14:paraId="47570C68" w14:textId="29CC556C">
            <w:r w:rsidR="0B818F7C">
              <w:rPr/>
              <w:t>x</w:t>
            </w:r>
          </w:p>
        </w:tc>
        <w:tc>
          <w:tcPr>
            <w:tcW w:w="1636" w:type="dxa"/>
            <w:tcMar/>
          </w:tcPr>
          <w:p w:rsidRPr="006F3F39" w:rsidR="001A6043" w:rsidP="001A6043" w:rsidRDefault="001A6043" w14:paraId="7183BE21" w14:textId="77777777">
            <w:pPr>
              <w:rPr>
                <w:lang w:val="sv-SE"/>
              </w:rPr>
            </w:pPr>
          </w:p>
        </w:tc>
        <w:tc>
          <w:tcPr>
            <w:tcW w:w="1875" w:type="dxa"/>
            <w:tcMar/>
          </w:tcPr>
          <w:p w:rsidRPr="006F3F39" w:rsidR="001A6043" w:rsidP="001A6043" w:rsidRDefault="001A6043" w14:paraId="6621FBB6" w14:textId="77777777">
            <w:pPr>
              <w:rPr>
                <w:lang w:val="sv-SE"/>
              </w:rPr>
            </w:pPr>
          </w:p>
        </w:tc>
      </w:tr>
      <w:tr w:rsidRPr="00F143C2" w:rsidR="001A6043" w:rsidTr="5E120267" w14:paraId="54234BFE" w14:textId="77777777">
        <w:trPr>
          <w:trHeight w:val="279"/>
        </w:trPr>
        <w:tc>
          <w:tcPr>
            <w:tcW w:w="9209" w:type="dxa"/>
            <w:tcMar/>
          </w:tcPr>
          <w:p w:rsidRPr="005A1AA6" w:rsidR="00003675" w:rsidP="00E16810" w:rsidRDefault="00263D1D" w14:paraId="7B3EC8F2" w14:textId="3640BC92">
            <w:pPr>
              <w:rPr>
                <w:lang w:val="sv-SE"/>
              </w:rPr>
            </w:pPr>
            <w:r>
              <w:rPr>
                <w:lang w:val="sv-FI"/>
              </w:rPr>
              <w:t xml:space="preserve">§ </w:t>
            </w:r>
            <w:r w:rsidR="00665851">
              <w:rPr>
                <w:lang w:val="sv-FI"/>
              </w:rPr>
              <w:t xml:space="preserve">190 </w:t>
            </w:r>
            <w:r w:rsidRPr="00665851" w:rsidR="00665851">
              <w:rPr>
                <w:lang w:val="sv-FI"/>
              </w:rPr>
              <w:t xml:space="preserve">Budget och ekonomiplan </w:t>
            </w:r>
            <w:r w:rsidRPr="00665851" w:rsidR="00C02AA3">
              <w:rPr>
                <w:lang w:val="sv-FI"/>
              </w:rPr>
              <w:t>2027–2029</w:t>
            </w:r>
            <w:r w:rsidR="00665851">
              <w:rPr>
                <w:lang w:val="sv-FI"/>
              </w:rPr>
              <w:t xml:space="preserve"> / </w:t>
            </w:r>
            <w:proofErr w:type="spellStart"/>
            <w:r w:rsidRPr="00665851" w:rsidR="00665851">
              <w:rPr>
                <w:lang w:val="sv-FI"/>
              </w:rPr>
              <w:t>Talousarvio</w:t>
            </w:r>
            <w:proofErr w:type="spellEnd"/>
            <w:r w:rsidRPr="00665851" w:rsidR="00665851">
              <w:rPr>
                <w:lang w:val="sv-FI"/>
              </w:rPr>
              <w:t xml:space="preserve">- ja </w:t>
            </w:r>
            <w:proofErr w:type="spellStart"/>
            <w:r w:rsidRPr="00665851" w:rsidR="00665851">
              <w:rPr>
                <w:lang w:val="sv-FI"/>
              </w:rPr>
              <w:t>taloussuunnitelma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r w:rsidRPr="00665851" w:rsidR="00C02AA3">
              <w:rPr>
                <w:lang w:val="sv-FI"/>
              </w:rPr>
              <w:t>2027–2029</w:t>
            </w:r>
          </w:p>
        </w:tc>
        <w:tc>
          <w:tcPr>
            <w:tcW w:w="1636" w:type="dxa"/>
            <w:tcMar/>
          </w:tcPr>
          <w:p w:rsidRPr="00F143C2" w:rsidR="001A6043" w:rsidP="001A6043" w:rsidRDefault="001A6043" w14:paraId="32AFE9DF" w14:textId="21547E37">
            <w:r w:rsidR="5921212D">
              <w:rPr/>
              <w:t>x</w:t>
            </w:r>
          </w:p>
        </w:tc>
        <w:tc>
          <w:tcPr>
            <w:tcW w:w="1636" w:type="dxa"/>
            <w:tcMar/>
          </w:tcPr>
          <w:p w:rsidRPr="005A1AA6" w:rsidR="001A6043" w:rsidP="3B0114C8" w:rsidRDefault="001A6043" w14:paraId="21ABD087" w14:textId="703C55B8">
            <w:pPr>
              <w:rPr>
                <w:color w:val="FF0000"/>
                <w:highlight w:val="yellow"/>
                <w:lang w:val="sv-SE"/>
              </w:rPr>
            </w:pPr>
          </w:p>
        </w:tc>
        <w:tc>
          <w:tcPr>
            <w:tcW w:w="1875" w:type="dxa"/>
            <w:tcMar/>
          </w:tcPr>
          <w:p w:rsidRPr="005A1AA6" w:rsidR="001A6043" w:rsidP="3B0114C8" w:rsidRDefault="001A6043" w14:paraId="576B8D94" w14:textId="7FD0A7C8">
            <w:pPr>
              <w:rPr>
                <w:lang w:val="sv-SE"/>
              </w:rPr>
            </w:pPr>
          </w:p>
        </w:tc>
      </w:tr>
      <w:tr w:rsidRPr="00665851" w:rsidR="00D928B6" w:rsidTr="5E120267" w14:paraId="28AFD170" w14:textId="77777777">
        <w:trPr>
          <w:trHeight w:val="279"/>
        </w:trPr>
        <w:tc>
          <w:tcPr>
            <w:tcW w:w="9209" w:type="dxa"/>
            <w:tcMar/>
          </w:tcPr>
          <w:p w:rsidRPr="00665851" w:rsidR="00D928B6" w:rsidP="00197235" w:rsidRDefault="00263D1D" w14:paraId="23D0E7A9" w14:textId="3422C06C">
            <w:r>
              <w:rPr>
                <w:lang w:val="sv-FI"/>
              </w:rPr>
              <w:t xml:space="preserve">§ </w:t>
            </w:r>
            <w:r w:rsidR="00665851">
              <w:rPr>
                <w:lang w:val="sv-FI"/>
              </w:rPr>
              <w:t xml:space="preserve">191 </w:t>
            </w:r>
            <w:r w:rsidRPr="00665851" w:rsidR="00665851">
              <w:rPr>
                <w:lang w:val="sv-FI"/>
              </w:rPr>
              <w:t>Allmänt tillämpningsdirektiv för servicesedlar och servicespecifika tillämpningsdirektiv som träder i kraft 1.1.2027</w:t>
            </w:r>
            <w:r w:rsidR="00665851">
              <w:rPr>
                <w:lang w:val="sv-FI"/>
              </w:rPr>
              <w:t xml:space="preserve"> / </w:t>
            </w:r>
            <w:proofErr w:type="spellStart"/>
            <w:r w:rsidRPr="00665851" w:rsidR="00665851">
              <w:rPr>
                <w:lang w:val="sv-FI"/>
              </w:rPr>
              <w:t>Palvelusetelien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proofErr w:type="spellStart"/>
            <w:r w:rsidRPr="00665851" w:rsidR="00665851">
              <w:rPr>
                <w:lang w:val="sv-FI"/>
              </w:rPr>
              <w:t>yleinen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proofErr w:type="spellStart"/>
            <w:r w:rsidRPr="00665851" w:rsidR="00665851">
              <w:rPr>
                <w:lang w:val="sv-FI"/>
              </w:rPr>
              <w:t>soveltamisohje</w:t>
            </w:r>
            <w:proofErr w:type="spellEnd"/>
            <w:r w:rsidRPr="00665851" w:rsidR="00665851">
              <w:rPr>
                <w:lang w:val="sv-FI"/>
              </w:rPr>
              <w:t xml:space="preserve"> ja </w:t>
            </w:r>
            <w:proofErr w:type="spellStart"/>
            <w:r w:rsidRPr="00665851" w:rsidR="00665851">
              <w:rPr>
                <w:lang w:val="sv-FI"/>
              </w:rPr>
              <w:t>palvelukohtaiset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proofErr w:type="spellStart"/>
            <w:r w:rsidRPr="00665851" w:rsidR="00665851">
              <w:rPr>
                <w:lang w:val="sv-FI"/>
              </w:rPr>
              <w:t>soveltamisohjeet</w:t>
            </w:r>
            <w:proofErr w:type="spellEnd"/>
            <w:r w:rsidRPr="00665851" w:rsidR="00665851">
              <w:rPr>
                <w:lang w:val="sv-FI"/>
              </w:rPr>
              <w:t xml:space="preserve"> 1.1.2027 </w:t>
            </w:r>
            <w:proofErr w:type="spellStart"/>
            <w:r w:rsidRPr="00665851" w:rsidR="00665851">
              <w:rPr>
                <w:lang w:val="sv-FI"/>
              </w:rPr>
              <w:t>alkaen</w:t>
            </w:r>
            <w:proofErr w:type="spellEnd"/>
          </w:p>
        </w:tc>
        <w:tc>
          <w:tcPr>
            <w:tcW w:w="1636" w:type="dxa"/>
            <w:tcMar/>
          </w:tcPr>
          <w:p w:rsidRPr="00665851" w:rsidR="00D928B6" w:rsidP="7B84CDD9" w:rsidRDefault="00D928B6" w14:paraId="2053F971" w14:textId="25F4056A"/>
        </w:tc>
        <w:tc>
          <w:tcPr>
            <w:tcW w:w="1636" w:type="dxa"/>
            <w:tcMar/>
          </w:tcPr>
          <w:p w:rsidRPr="006F3F39" w:rsidR="00D928B6" w:rsidP="3B0114C8" w:rsidRDefault="00D928B6" w14:paraId="50951C9F" w14:textId="77777777">
            <w:pPr>
              <w:rPr>
                <w:color w:val="FF0000"/>
                <w:highlight w:val="yellow"/>
                <w:lang w:val="sv-SE"/>
              </w:rPr>
            </w:pPr>
          </w:p>
        </w:tc>
        <w:tc>
          <w:tcPr>
            <w:tcW w:w="1875" w:type="dxa"/>
            <w:tcMar/>
          </w:tcPr>
          <w:p w:rsidRPr="006F3F39" w:rsidR="00D928B6" w:rsidP="3B0114C8" w:rsidRDefault="00D928B6" w14:paraId="7CA13EE8" w14:textId="12F660CA">
            <w:pPr/>
            <w:r w:rsidRPr="5E120267" w:rsidR="3D6B8974">
              <w:rPr>
                <w:lang w:val="fi-FI"/>
              </w:rPr>
              <w:t>Bordläggning</w:t>
            </w:r>
          </w:p>
          <w:p w:rsidRPr="006F3F39" w:rsidR="00D928B6" w:rsidP="3B0114C8" w:rsidRDefault="00D928B6" w14:paraId="524B806C" w14:textId="00B7629E">
            <w:pPr/>
            <w:r w:rsidRPr="5E120267" w:rsidR="3D6B8974">
              <w:rPr>
                <w:lang w:val="sv-SE"/>
              </w:rPr>
              <w:t xml:space="preserve">Jätetetään </w:t>
            </w:r>
            <w:r w:rsidRPr="5E120267" w:rsidR="3D6B8974">
              <w:rPr>
                <w:lang w:val="sv-SE"/>
              </w:rPr>
              <w:t>pöydälle</w:t>
            </w:r>
          </w:p>
          <w:p w:rsidRPr="006F3F39" w:rsidR="00D928B6" w:rsidP="5E120267" w:rsidRDefault="00D928B6" w14:paraId="29108E0C" w14:textId="4582B5E3">
            <w:pPr>
              <w:rPr>
                <w:lang w:val="sv-SE"/>
              </w:rPr>
            </w:pPr>
          </w:p>
          <w:p w:rsidRPr="006F3F39" w:rsidR="00D928B6" w:rsidP="3B0114C8" w:rsidRDefault="00D928B6" w14:paraId="0377DEED" w14:textId="7C30DCEF">
            <w:pPr>
              <w:rPr>
                <w:lang w:val="sv-SE"/>
              </w:rPr>
            </w:pPr>
          </w:p>
        </w:tc>
      </w:tr>
      <w:tr w:rsidRPr="006F3F39" w:rsidR="00D928B6" w:rsidTr="5E120267" w14:paraId="3D5CD754" w14:textId="77777777">
        <w:trPr>
          <w:trHeight w:val="465"/>
        </w:trPr>
        <w:tc>
          <w:tcPr>
            <w:tcW w:w="9209" w:type="dxa"/>
            <w:tcMar/>
          </w:tcPr>
          <w:p w:rsidRPr="006F3F39" w:rsidR="00D928B6" w:rsidP="0C0EB342" w:rsidRDefault="00263D1D" w14:paraId="395E1D4B" w14:textId="0427E877">
            <w:r>
              <w:rPr>
                <w:lang w:val="sv-FI"/>
              </w:rPr>
              <w:t xml:space="preserve">§ </w:t>
            </w:r>
            <w:r w:rsidR="00665851">
              <w:rPr>
                <w:lang w:val="sv-FI"/>
              </w:rPr>
              <w:t xml:space="preserve">192 </w:t>
            </w:r>
            <w:r w:rsidRPr="00665851" w:rsidR="00665851">
              <w:rPr>
                <w:lang w:val="sv-FI"/>
              </w:rPr>
              <w:t>Servicesedlarnas värde</w:t>
            </w:r>
            <w:r w:rsidR="00665851">
              <w:rPr>
                <w:lang w:val="sv-FI"/>
              </w:rPr>
              <w:t xml:space="preserve"> 2027 / </w:t>
            </w:r>
            <w:proofErr w:type="spellStart"/>
            <w:r w:rsidRPr="00665851" w:rsidR="00665851">
              <w:rPr>
                <w:lang w:val="sv-FI"/>
              </w:rPr>
              <w:t>Palvelusetelien</w:t>
            </w:r>
            <w:proofErr w:type="spellEnd"/>
            <w:r w:rsidRPr="00665851" w:rsidR="00665851">
              <w:rPr>
                <w:lang w:val="sv-FI"/>
              </w:rPr>
              <w:t xml:space="preserve"> </w:t>
            </w:r>
            <w:proofErr w:type="spellStart"/>
            <w:r w:rsidRPr="00665851" w:rsidR="00665851">
              <w:rPr>
                <w:lang w:val="sv-FI"/>
              </w:rPr>
              <w:t>arvot</w:t>
            </w:r>
            <w:proofErr w:type="spellEnd"/>
            <w:r w:rsidRPr="00665851" w:rsidR="00665851">
              <w:rPr>
                <w:lang w:val="sv-FI"/>
              </w:rPr>
              <w:t xml:space="preserve"> 2027</w:t>
            </w:r>
          </w:p>
        </w:tc>
        <w:tc>
          <w:tcPr>
            <w:tcW w:w="1636" w:type="dxa"/>
            <w:tcMar/>
          </w:tcPr>
          <w:p w:rsidRPr="006F3F39" w:rsidR="00D928B6" w:rsidP="001A6043" w:rsidRDefault="00D928B6" w14:paraId="28897F81" w14:textId="1C0CDC37">
            <w:r w:rsidR="509FEE5D">
              <w:rPr/>
              <w:t>x</w:t>
            </w:r>
          </w:p>
          <w:p w:rsidRPr="006F3F39" w:rsidR="00D928B6" w:rsidP="001A6043" w:rsidRDefault="00D928B6" w14:paraId="6A969285" w14:textId="3CC4D2A5"/>
        </w:tc>
        <w:tc>
          <w:tcPr>
            <w:tcW w:w="1636" w:type="dxa"/>
            <w:tcMar/>
          </w:tcPr>
          <w:p w:rsidRPr="006F3F39" w:rsidR="00D928B6" w:rsidP="3B0114C8" w:rsidRDefault="00D928B6" w14:paraId="2D7FF513" w14:textId="77777777">
            <w:pPr>
              <w:rPr>
                <w:color w:val="FF0000"/>
                <w:highlight w:val="yellow"/>
              </w:rPr>
            </w:pPr>
          </w:p>
        </w:tc>
        <w:tc>
          <w:tcPr>
            <w:tcW w:w="1875" w:type="dxa"/>
            <w:tcMar/>
          </w:tcPr>
          <w:p w:rsidRPr="006F3F39" w:rsidR="00D928B6" w:rsidP="3B0114C8" w:rsidRDefault="00D928B6" w14:paraId="20E99DF1" w14:textId="77777777"/>
        </w:tc>
      </w:tr>
      <w:tr w:rsidRPr="00C1397C" w:rsidR="00D928B6" w:rsidTr="5E120267" w14:paraId="2D8D30FB" w14:textId="77777777">
        <w:trPr>
          <w:trHeight w:val="279"/>
        </w:trPr>
        <w:tc>
          <w:tcPr>
            <w:tcW w:w="9209" w:type="dxa"/>
            <w:tcMar/>
          </w:tcPr>
          <w:p w:rsidRPr="00C1397C" w:rsidR="00D928B6" w:rsidP="5E120267" w:rsidRDefault="00263D1D" w14:paraId="25CF88DB" w14:textId="0F8784E9">
            <w:pPr>
              <w:rPr>
                <w:lang w:val="sv-FI"/>
              </w:rPr>
            </w:pPr>
            <w:r w:rsidRPr="5E120267" w:rsidR="7E073C94">
              <w:rPr>
                <w:lang w:val="sv-FI"/>
              </w:rPr>
              <w:t xml:space="preserve">§ </w:t>
            </w:r>
            <w:r w:rsidRPr="5E120267" w:rsidR="5D24B3E8">
              <w:rPr>
                <w:lang w:val="sv-FI"/>
              </w:rPr>
              <w:t xml:space="preserve">193 </w:t>
            </w:r>
          </w:p>
        </w:tc>
        <w:tc>
          <w:tcPr>
            <w:tcW w:w="1636" w:type="dxa"/>
            <w:tcMar/>
          </w:tcPr>
          <w:p w:rsidRPr="00C1397C" w:rsidR="00D928B6" w:rsidP="001A6043" w:rsidRDefault="00D928B6" w14:paraId="25C1FD5F" w14:textId="52D28124"/>
        </w:tc>
        <w:tc>
          <w:tcPr>
            <w:tcW w:w="1636" w:type="dxa"/>
            <w:tcMar/>
          </w:tcPr>
          <w:p w:rsidRPr="00C1397C" w:rsidR="00D928B6" w:rsidP="3B0114C8" w:rsidRDefault="00D928B6" w14:paraId="1E21E7C0" w14:textId="77777777">
            <w:pPr>
              <w:rPr>
                <w:color w:val="FF0000"/>
                <w:highlight w:val="yellow"/>
              </w:rPr>
            </w:pPr>
          </w:p>
        </w:tc>
        <w:tc>
          <w:tcPr>
            <w:tcW w:w="1875" w:type="dxa"/>
            <w:tcMar/>
          </w:tcPr>
          <w:p w:rsidR="7BF4BCCB" w:rsidRDefault="7BF4BCCB" w14:paraId="2D427004" w14:textId="0B1D430E">
            <w:r w:rsidR="7BF4BCCB">
              <w:rPr/>
              <w:t>Togs</w:t>
            </w:r>
            <w:r w:rsidR="7BF4BCCB">
              <w:rPr/>
              <w:t xml:space="preserve"> </w:t>
            </w:r>
            <w:r w:rsidR="7BF4BCCB">
              <w:rPr/>
              <w:t>bort</w:t>
            </w:r>
            <w:r w:rsidR="7BF4BCCB">
              <w:rPr/>
              <w:t xml:space="preserve"> från listan</w:t>
            </w:r>
          </w:p>
          <w:p w:rsidRPr="00C1397C" w:rsidR="00D928B6" w:rsidP="3B0114C8" w:rsidRDefault="00D928B6" w14:paraId="15C47A1C" w14:textId="10651503">
            <w:r w:rsidR="7BF4BCCB">
              <w:rPr/>
              <w:t>Poistettiin listalta</w:t>
            </w:r>
          </w:p>
        </w:tc>
      </w:tr>
      <w:tr w:rsidRPr="00C1397C" w:rsidR="00D928B6" w:rsidTr="5E120267" w14:paraId="6454FA91" w14:textId="77777777">
        <w:trPr>
          <w:trHeight w:val="279"/>
        </w:trPr>
        <w:tc>
          <w:tcPr>
            <w:tcW w:w="9209" w:type="dxa"/>
            <w:tcMar/>
          </w:tcPr>
          <w:p w:rsidRPr="005A1AA6" w:rsidR="00D928B6" w:rsidP="00E16810" w:rsidRDefault="00263D1D" w14:paraId="02994A51" w14:textId="65DA739B">
            <w:pPr/>
            <w:r w:rsidRPr="5E120267" w:rsidR="7E073C94">
              <w:rPr>
                <w:lang w:val="sv-FI"/>
              </w:rPr>
              <w:t xml:space="preserve">§ </w:t>
            </w:r>
            <w:r w:rsidRPr="5E120267" w:rsidR="29AEEAD8">
              <w:rPr>
                <w:lang w:val="sv-FI"/>
              </w:rPr>
              <w:t xml:space="preserve">194 </w:t>
            </w:r>
            <w:r w:rsidRPr="5E120267" w:rsidR="29AEEAD8">
              <w:rPr>
                <w:lang w:val="sv-FI"/>
              </w:rPr>
              <w:t>Samarbetsförhandlingarna om vårdavdelningsplatser, serviceboende med heldygnsomsorg och intervallvårdsplatser i det mellersta området har avslutats</w:t>
            </w:r>
            <w:r w:rsidRPr="5E120267" w:rsidR="29AEEAD8">
              <w:rPr>
                <w:lang w:val="sv-FI"/>
              </w:rPr>
              <w:t xml:space="preserve"> / </w:t>
            </w:r>
            <w:r w:rsidRPr="5E120267" w:rsidR="29AEEAD8">
              <w:rPr>
                <w:lang w:val="sv-FI"/>
              </w:rPr>
              <w:t>Hoito-osastopaikkoihin</w:t>
            </w:r>
            <w:r w:rsidRPr="5E120267" w:rsidR="29AEEAD8">
              <w:rPr>
                <w:lang w:val="sv-FI"/>
              </w:rPr>
              <w:t xml:space="preserve">, </w:t>
            </w:r>
            <w:r w:rsidRPr="5E120267" w:rsidR="29AEEAD8">
              <w:rPr>
                <w:lang w:val="sv-FI"/>
              </w:rPr>
              <w:t>ikäihmisten</w:t>
            </w:r>
            <w:r w:rsidRPr="5E120267" w:rsidR="29AEEAD8">
              <w:rPr>
                <w:lang w:val="sv-FI"/>
              </w:rPr>
              <w:t xml:space="preserve"> </w:t>
            </w:r>
            <w:r w:rsidRPr="5E120267" w:rsidR="29AEEAD8">
              <w:rPr>
                <w:lang w:val="sv-FI"/>
              </w:rPr>
              <w:t>ympärivuorokautiseen</w:t>
            </w:r>
            <w:r w:rsidRPr="5E120267" w:rsidR="29AEEAD8">
              <w:rPr>
                <w:lang w:val="sv-FI"/>
              </w:rPr>
              <w:t xml:space="preserve"> </w:t>
            </w:r>
            <w:r w:rsidRPr="5E120267" w:rsidR="29AEEAD8">
              <w:rPr>
                <w:lang w:val="sv-FI"/>
              </w:rPr>
              <w:t>asumiseen</w:t>
            </w:r>
            <w:r w:rsidRPr="5E120267" w:rsidR="29AEEAD8">
              <w:rPr>
                <w:lang w:val="sv-FI"/>
              </w:rPr>
              <w:t xml:space="preserve"> ja </w:t>
            </w:r>
            <w:r w:rsidRPr="5E120267" w:rsidR="29AEEAD8">
              <w:rPr>
                <w:lang w:val="sv-FI"/>
              </w:rPr>
              <w:t>intervallipaikkoihin</w:t>
            </w:r>
            <w:r w:rsidRPr="5E120267" w:rsidR="29AEEAD8">
              <w:rPr>
                <w:lang w:val="sv-FI"/>
              </w:rPr>
              <w:t xml:space="preserve"> </w:t>
            </w:r>
            <w:r w:rsidRPr="5E120267" w:rsidR="29AEEAD8">
              <w:rPr>
                <w:lang w:val="sv-FI"/>
              </w:rPr>
              <w:t>liittyvien</w:t>
            </w:r>
            <w:r w:rsidRPr="5E120267" w:rsidR="29AEEAD8">
              <w:rPr>
                <w:lang w:val="sv-FI"/>
              </w:rPr>
              <w:t xml:space="preserve"> </w:t>
            </w:r>
            <w:r w:rsidRPr="5E120267" w:rsidR="29AEEAD8">
              <w:rPr>
                <w:lang w:val="sv-FI"/>
              </w:rPr>
              <w:t>yhteistoimintaneuvotteluiden</w:t>
            </w:r>
            <w:r w:rsidRPr="5E120267" w:rsidR="29AEEAD8">
              <w:rPr>
                <w:lang w:val="sv-FI"/>
              </w:rPr>
              <w:t xml:space="preserve"> </w:t>
            </w:r>
            <w:r w:rsidRPr="5E120267" w:rsidR="29AEEAD8">
              <w:rPr>
                <w:lang w:val="sv-FI"/>
              </w:rPr>
              <w:t>päättyminen</w:t>
            </w:r>
            <w:r w:rsidRPr="5E120267" w:rsidR="29AEEAD8">
              <w:rPr>
                <w:lang w:val="sv-FI"/>
              </w:rPr>
              <w:t xml:space="preserve"> </w:t>
            </w:r>
            <w:r w:rsidRPr="5E120267" w:rsidR="29AEEAD8">
              <w:rPr>
                <w:lang w:val="sv-FI"/>
              </w:rPr>
              <w:t>keskisellä</w:t>
            </w:r>
            <w:r w:rsidRPr="5E120267" w:rsidR="29AEEAD8">
              <w:rPr>
                <w:lang w:val="sv-FI"/>
              </w:rPr>
              <w:t xml:space="preserve"> </w:t>
            </w:r>
            <w:r w:rsidRPr="5E120267" w:rsidR="29AEEAD8">
              <w:rPr>
                <w:lang w:val="sv-FI"/>
              </w:rPr>
              <w:t>alueella</w:t>
            </w:r>
          </w:p>
          <w:p w:rsidRPr="005A1AA6" w:rsidR="00D928B6" w:rsidP="5E120267" w:rsidRDefault="00263D1D" w14:paraId="0B3D1F04" w14:textId="790CAC62">
            <w:pPr>
              <w:pStyle w:val="Normal"/>
              <w:rPr>
                <w:lang w:val="sv-FI"/>
              </w:rPr>
            </w:pPr>
          </w:p>
        </w:tc>
        <w:tc>
          <w:tcPr>
            <w:tcW w:w="1636" w:type="dxa"/>
            <w:tcMar/>
          </w:tcPr>
          <w:p w:rsidRPr="00C1397C" w:rsidR="00D928B6" w:rsidP="001A6043" w:rsidRDefault="00D928B6" w14:paraId="42DB89B6" w14:textId="76C6C614">
            <w:pPr/>
            <w:r w:rsidRPr="5E120267" w:rsidR="42581835">
              <w:rPr>
                <w:lang w:val="sv-SE"/>
              </w:rPr>
              <w:t>x</w:t>
            </w:r>
          </w:p>
        </w:tc>
        <w:tc>
          <w:tcPr>
            <w:tcW w:w="1636" w:type="dxa"/>
            <w:tcMar/>
          </w:tcPr>
          <w:p w:rsidRPr="005A1AA6" w:rsidR="00D928B6" w:rsidP="3B0114C8" w:rsidRDefault="00D928B6" w14:paraId="7B3ED9DD" w14:textId="77777777">
            <w:pPr>
              <w:rPr>
                <w:color w:val="FF0000"/>
                <w:highlight w:val="yellow"/>
                <w:lang w:val="sv-SE"/>
              </w:rPr>
            </w:pPr>
          </w:p>
        </w:tc>
        <w:tc>
          <w:tcPr>
            <w:tcW w:w="1875" w:type="dxa"/>
            <w:tcMar/>
          </w:tcPr>
          <w:p w:rsidRPr="005A1AA6" w:rsidR="00D928B6" w:rsidP="3B0114C8" w:rsidRDefault="00D928B6" w14:paraId="3538EFD1" w14:textId="77777777">
            <w:pPr>
              <w:rPr>
                <w:lang w:val="sv-SE"/>
              </w:rPr>
            </w:pPr>
          </w:p>
        </w:tc>
      </w:tr>
      <w:tr w:rsidRPr="00C02AA3" w:rsidR="00D928B6" w:rsidTr="5E120267" w14:paraId="743A5FC1" w14:textId="77777777">
        <w:trPr>
          <w:trHeight w:val="841"/>
        </w:trPr>
        <w:tc>
          <w:tcPr>
            <w:tcW w:w="9209" w:type="dxa"/>
            <w:tcMar/>
          </w:tcPr>
          <w:p w:rsidRPr="00C02AA3" w:rsidR="00D928B6" w:rsidP="0C0EB342" w:rsidRDefault="00263D1D" w14:paraId="1AAC461C" w14:textId="59A9A7CB">
            <w:pPr/>
            <w:r w:rsidRPr="5E120267" w:rsidR="7E073C94">
              <w:rPr>
                <w:lang w:val="sv-FI"/>
              </w:rPr>
              <w:t xml:space="preserve">§ </w:t>
            </w:r>
            <w:r w:rsidRPr="5E120267" w:rsidR="68A57368">
              <w:rPr>
                <w:lang w:val="sv-FI"/>
              </w:rPr>
              <w:t xml:space="preserve">195 </w:t>
            </w:r>
            <w:r w:rsidRPr="5E120267" w:rsidR="68A57368">
              <w:rPr>
                <w:lang w:val="sv-FI"/>
              </w:rPr>
              <w:t>Verksamhetsförändringar som berör avdelningsplatser, serviceboende med heldygnsomsorg för äldre och intervallvårdsplatser i det mellersta området</w:t>
            </w:r>
            <w:r w:rsidRPr="5E120267" w:rsidR="68A57368">
              <w:rPr>
                <w:lang w:val="sv-FI"/>
              </w:rPr>
              <w:t xml:space="preserve"> / </w:t>
            </w:r>
            <w:r w:rsidRPr="5E120267" w:rsidR="68A57368">
              <w:rPr>
                <w:lang w:val="sv-FI"/>
              </w:rPr>
              <w:t>Toiminnan</w:t>
            </w:r>
            <w:r w:rsidRPr="5E120267" w:rsidR="68A57368">
              <w:rPr>
                <w:lang w:val="sv-FI"/>
              </w:rPr>
              <w:t xml:space="preserve"> </w:t>
            </w:r>
            <w:r w:rsidRPr="5E120267" w:rsidR="68A57368">
              <w:rPr>
                <w:lang w:val="sv-FI"/>
              </w:rPr>
              <w:t>muutokset</w:t>
            </w:r>
            <w:r w:rsidRPr="5E120267" w:rsidR="68A57368">
              <w:rPr>
                <w:lang w:val="sv-FI"/>
              </w:rPr>
              <w:t xml:space="preserve"> </w:t>
            </w:r>
            <w:r w:rsidRPr="5E120267" w:rsidR="68A57368">
              <w:rPr>
                <w:lang w:val="sv-FI"/>
              </w:rPr>
              <w:t>keskisellä</w:t>
            </w:r>
            <w:r w:rsidRPr="5E120267" w:rsidR="68A57368">
              <w:rPr>
                <w:lang w:val="sv-FI"/>
              </w:rPr>
              <w:t xml:space="preserve"> </w:t>
            </w:r>
            <w:r w:rsidRPr="5E120267" w:rsidR="68A57368">
              <w:rPr>
                <w:lang w:val="sv-FI"/>
              </w:rPr>
              <w:t>alueella</w:t>
            </w:r>
          </w:p>
          <w:p w:rsidRPr="00C02AA3" w:rsidR="00D928B6" w:rsidP="5E120267" w:rsidRDefault="00263D1D" w14:paraId="1B074890" w14:textId="352D7B03">
            <w:pPr>
              <w:rPr>
                <w:lang w:val="sv-FI"/>
              </w:rPr>
            </w:pPr>
          </w:p>
          <w:p w:rsidRPr="00C02AA3" w:rsidR="00D928B6" w:rsidP="5E120267" w:rsidRDefault="00263D1D" w14:paraId="0F2936D8" w14:textId="05392797">
            <w:pPr>
              <w:rPr>
                <w:lang w:val="sv-FI"/>
              </w:rPr>
            </w:pPr>
            <w:r w:rsidRPr="5E120267" w:rsidR="68A57368">
              <w:rPr>
                <w:lang w:val="sv-FI"/>
              </w:rPr>
              <w:t xml:space="preserve"> </w:t>
            </w:r>
          </w:p>
          <w:p w:rsidRPr="00C02AA3" w:rsidR="00D928B6" w:rsidP="5E120267" w:rsidRDefault="00263D1D" w14:paraId="72DB5158" w14:textId="221B140B">
            <w:pPr>
              <w:pStyle w:val="Normal"/>
              <w:suppressLineNumbers w:val="0"/>
              <w:bidi w:val="0"/>
              <w:spacing w:before="0" w:beforeAutospacing="off" w:after="0" w:afterAutospacing="off" w:line="240" w:lineRule="exact"/>
              <w:ind w:left="0" w:right="0"/>
              <w:jc w:val="left"/>
              <w:rPr>
                <w:b w:val="0"/>
                <w:bCs w:val="0"/>
                <w:lang w:val="sv-FI"/>
              </w:rPr>
            </w:pPr>
            <w:r w:rsidRPr="5E120267" w:rsidR="481DECC9">
              <w:rPr>
                <w:b w:val="0"/>
                <w:bCs w:val="0"/>
                <w:lang w:val="sv-FI"/>
              </w:rPr>
              <w:t>Ti</w:t>
            </w:r>
            <w:r w:rsidRPr="5E120267" w:rsidR="3C9F7C58">
              <w:rPr>
                <w:b w:val="0"/>
                <w:bCs w:val="0"/>
                <w:lang w:val="sv-FI"/>
              </w:rPr>
              <w:t>l</w:t>
            </w:r>
            <w:r w:rsidRPr="5E120267" w:rsidR="481DECC9">
              <w:rPr>
                <w:b w:val="0"/>
                <w:bCs w:val="0"/>
                <w:lang w:val="sv-FI"/>
              </w:rPr>
              <w:t>lägg</w:t>
            </w:r>
            <w:r w:rsidRPr="5E120267" w:rsidR="481DECC9">
              <w:rPr>
                <w:b w:val="0"/>
                <w:bCs w:val="0"/>
                <w:lang w:val="sv-FI"/>
              </w:rPr>
              <w:t xml:space="preserve"> - </w:t>
            </w:r>
            <w:r w:rsidRPr="5E120267" w:rsidR="481DECC9">
              <w:rPr>
                <w:b w:val="0"/>
                <w:bCs w:val="0"/>
                <w:lang w:val="sv-FI"/>
              </w:rPr>
              <w:t>Lisäys</w:t>
            </w:r>
            <w:r w:rsidRPr="5E120267" w:rsidR="481DECC9">
              <w:rPr>
                <w:b w:val="0"/>
                <w:bCs w:val="0"/>
                <w:lang w:val="sv-FI"/>
              </w:rPr>
              <w:t xml:space="preserve"> </w:t>
            </w:r>
          </w:p>
          <w:p w:rsidRPr="00C02AA3" w:rsidR="00D928B6" w:rsidP="5E120267" w:rsidRDefault="00263D1D" w14:paraId="17777BDD" w14:textId="0F98E7DC">
            <w:pPr>
              <w:rPr>
                <w:color w:val="FF0000"/>
                <w:lang w:val="sv-FI"/>
              </w:rPr>
            </w:pPr>
          </w:p>
          <w:p w:rsidRPr="00C02AA3" w:rsidR="00D928B6" w:rsidP="5E120267" w:rsidRDefault="00263D1D" w14:paraId="0D882EED" w14:textId="239E1F5C">
            <w:pPr>
              <w:spacing w:before="0" w:beforeAutospacing="off" w:after="0" w:afterAutospacing="off"/>
              <w:rPr>
                <w:rFonts w:ascii="Arial" w:hAnsi="Arial" w:eastAsia="Arial" w:cs="Arial" w:asciiTheme="majorAscii" w:hAnsiTheme="majorAscii" w:eastAsiaTheme="majorAscii" w:cstheme="majorAscii"/>
                <w:noProof w:val="0"/>
                <w:sz w:val="20"/>
                <w:szCs w:val="20"/>
                <w:lang w:val="sv"/>
              </w:rPr>
            </w:pPr>
            <w:r w:rsidRPr="5E120267" w:rsidR="5DDA205F">
              <w:rPr>
                <w:rFonts w:ascii="Arial" w:hAnsi="Arial" w:eastAsia="Arial" w:cs="Arial" w:asciiTheme="majorAscii" w:hAnsiTheme="majorAscii" w:eastAsiaTheme="majorAscii" w:cstheme="majorAscii"/>
                <w:noProof w:val="0"/>
                <w:sz w:val="20"/>
                <w:szCs w:val="20"/>
                <w:lang w:val="sv"/>
              </w:rPr>
              <w:t>Välfärdsområdesstyrelsen förutsätter att klienternas språkliga rättigheter och tillgången till service tryggas vid omorganiseringen av tjänsterna. Styrelsen skall regelbundet få rapporter om förändringens konsekvenser.</w:t>
            </w:r>
          </w:p>
          <w:p w:rsidRPr="00C02AA3" w:rsidR="00D928B6" w:rsidP="5E120267" w:rsidRDefault="00263D1D" w14:paraId="445F972C" w14:textId="4F6944BF">
            <w:pPr>
              <w:spacing w:before="0" w:beforeAutospacing="off" w:after="0" w:afterAutospacing="off"/>
              <w:rPr>
                <w:rFonts w:ascii="Arial" w:hAnsi="Arial" w:eastAsia="Arial" w:cs="Arial" w:asciiTheme="majorAscii" w:hAnsiTheme="majorAscii" w:eastAsiaTheme="majorAscii" w:cstheme="majorAscii"/>
                <w:noProof w:val="0"/>
                <w:sz w:val="20"/>
                <w:szCs w:val="20"/>
                <w:lang w:val="sv-FI"/>
              </w:rPr>
            </w:pPr>
            <w:r w:rsidRPr="5E120267" w:rsidR="481DECC9">
              <w:rPr>
                <w:rFonts w:ascii="Arial" w:hAnsi="Arial" w:eastAsia="Arial" w:cs="Arial" w:asciiTheme="majorAscii" w:hAnsiTheme="majorAscii" w:eastAsiaTheme="majorAscii" w:cstheme="majorAscii"/>
                <w:noProof w:val="0"/>
                <w:sz w:val="20"/>
                <w:szCs w:val="20"/>
                <w:lang w:val="sv-FI"/>
              </w:rPr>
              <w:t>Aluehallitus edellyttää, että palveluiden uudelleenjärjestelyssä turvataan asiakkaiden kielelliset oikeudet sekä palvelujen saatavuus. Hallitukselle raportoidaan säännöllisesti muutoksen vaikutuksista.</w:t>
            </w:r>
            <w:r w:rsidRPr="5E120267" w:rsidR="481DECC9">
              <w:rPr>
                <w:rFonts w:ascii="Arial" w:hAnsi="Arial" w:eastAsia="Arial" w:cs="Arial" w:asciiTheme="majorAscii" w:hAnsiTheme="majorAscii" w:eastAsiaTheme="majorAscii" w:cstheme="majorAscii"/>
                <w:noProof w:val="0"/>
                <w:sz w:val="20"/>
                <w:szCs w:val="20"/>
                <w:lang w:val="sv-FI"/>
              </w:rPr>
              <w:t xml:space="preserve"> </w:t>
            </w:r>
          </w:p>
          <w:p w:rsidRPr="00C02AA3" w:rsidR="00D928B6" w:rsidP="5E120267" w:rsidRDefault="00263D1D" w14:paraId="41FD1DB3" w14:textId="514C115C">
            <w:pPr>
              <w:spacing w:before="0" w:beforeAutospacing="off" w:after="0" w:afterAutospacing="off"/>
              <w:rPr>
                <w:rFonts w:ascii="Arial" w:hAnsi="Arial" w:eastAsia="Arial" w:cs="Arial" w:asciiTheme="majorAscii" w:hAnsiTheme="majorAscii" w:eastAsiaTheme="majorAscii" w:cstheme="majorAscii"/>
                <w:noProof w:val="0"/>
                <w:sz w:val="20"/>
                <w:szCs w:val="20"/>
                <w:lang w:val="sv-FI"/>
              </w:rPr>
            </w:pPr>
            <w:r w:rsidRPr="5E120267" w:rsidR="481DECC9">
              <w:rPr>
                <w:rFonts w:ascii="Arial" w:hAnsi="Arial" w:eastAsia="Arial" w:cs="Arial" w:asciiTheme="majorAscii" w:hAnsiTheme="majorAscii" w:eastAsiaTheme="majorAscii" w:cstheme="majorAscii"/>
                <w:noProof w:val="0"/>
                <w:sz w:val="20"/>
                <w:szCs w:val="20"/>
                <w:lang w:val="sv-FI"/>
              </w:rPr>
              <w:t xml:space="preserve"> </w:t>
            </w:r>
          </w:p>
        </w:tc>
        <w:tc>
          <w:tcPr>
            <w:tcW w:w="1636" w:type="dxa"/>
            <w:tcMar/>
          </w:tcPr>
          <w:p w:rsidRPr="00C02AA3" w:rsidR="00D928B6" w:rsidP="001A6043" w:rsidRDefault="00D928B6" w14:paraId="266920BD" w14:textId="1707625C">
            <w:pPr/>
            <w:r w:rsidRPr="5E120267" w:rsidR="481DECC9">
              <w:rPr>
                <w:lang w:val="sv-SE"/>
              </w:rPr>
              <w:t>x</w:t>
            </w:r>
          </w:p>
        </w:tc>
        <w:tc>
          <w:tcPr>
            <w:tcW w:w="1636" w:type="dxa"/>
            <w:tcMar/>
          </w:tcPr>
          <w:p w:rsidRPr="005A1AA6" w:rsidR="00D928B6" w:rsidP="5E120267" w:rsidRDefault="00D928B6" w14:paraId="0BB742DE" w14:textId="79E60F4B">
            <w:pPr>
              <w:rPr>
                <w:color w:val="auto"/>
                <w:lang w:val="fi-FI"/>
              </w:rPr>
            </w:pPr>
            <w:r w:rsidRPr="5E120267" w:rsidR="15ECB01E">
              <w:rPr>
                <w:color w:val="auto"/>
                <w:lang w:val="fi-FI"/>
              </w:rPr>
              <w:t>Godkändes med tillägg i beslutstexten,  hyväksyttiin tekstilisäyksellä päätökseen</w:t>
            </w:r>
          </w:p>
          <w:p w:rsidRPr="005A1AA6" w:rsidR="00D928B6" w:rsidP="3B0114C8" w:rsidRDefault="00D928B6" w14:paraId="2A19BBCB" w14:textId="3E0FA5D7">
            <w:pPr>
              <w:rPr>
                <w:color w:val="FF0000"/>
                <w:highlight w:val="yellow"/>
                <w:lang w:val="sv-SE"/>
              </w:rPr>
            </w:pPr>
          </w:p>
        </w:tc>
        <w:tc>
          <w:tcPr>
            <w:tcW w:w="1875" w:type="dxa"/>
            <w:tcMar/>
          </w:tcPr>
          <w:p w:rsidRPr="005A1AA6" w:rsidR="00D928B6" w:rsidP="7B84CDD9" w:rsidRDefault="00D928B6" w14:paraId="38461903" w14:textId="0C4E9559">
            <w:pPr>
              <w:rPr>
                <w:color w:val="FF0000"/>
                <w:lang w:val="sv-SE"/>
              </w:rPr>
            </w:pPr>
          </w:p>
        </w:tc>
      </w:tr>
      <w:tr w:rsidRPr="00C02AA3" w:rsidR="006F3F39" w:rsidTr="5E120267" w14:paraId="7FE884C9" w14:textId="77777777">
        <w:trPr>
          <w:trHeight w:val="279"/>
        </w:trPr>
        <w:tc>
          <w:tcPr>
            <w:tcW w:w="9209" w:type="dxa"/>
            <w:tcMar/>
          </w:tcPr>
          <w:p w:rsidR="006F3F39" w:rsidP="00E16810" w:rsidRDefault="00263D1D" w14:paraId="449866B4" w14:textId="476AF833">
            <w:pPr/>
            <w:r w:rsidRPr="5E120267" w:rsidR="7E073C94">
              <w:rPr>
                <w:lang w:val="sv-FI"/>
              </w:rPr>
              <w:t xml:space="preserve">§ </w:t>
            </w:r>
            <w:r w:rsidRPr="5E120267" w:rsidR="68A57368">
              <w:rPr>
                <w:lang w:val="sv-FI"/>
              </w:rPr>
              <w:t xml:space="preserve">196 </w:t>
            </w:r>
            <w:r w:rsidRPr="5E120267" w:rsidR="68A57368">
              <w:rPr>
                <w:lang w:val="sv-FI"/>
              </w:rPr>
              <w:t>Delegering av beslutanderätt i fråga om inledande av samarbetsförhandlingar</w:t>
            </w:r>
            <w:r w:rsidRPr="5E120267" w:rsidR="68A57368">
              <w:rPr>
                <w:lang w:val="sv-FI"/>
              </w:rPr>
              <w:t xml:space="preserve"> / </w:t>
            </w:r>
            <w:r w:rsidRPr="5E120267" w:rsidR="68A57368">
              <w:rPr>
                <w:lang w:val="sv-FI"/>
              </w:rPr>
              <w:t xml:space="preserve">Toimivallan </w:t>
            </w:r>
            <w:r w:rsidRPr="5E120267" w:rsidR="68A57368">
              <w:rPr>
                <w:lang w:val="sv-FI"/>
              </w:rPr>
              <w:t>siirtäminen</w:t>
            </w:r>
            <w:r w:rsidRPr="5E120267" w:rsidR="68A57368">
              <w:rPr>
                <w:lang w:val="sv-FI"/>
              </w:rPr>
              <w:t xml:space="preserve"> </w:t>
            </w:r>
            <w:r w:rsidRPr="5E120267" w:rsidR="68A57368">
              <w:rPr>
                <w:lang w:val="sv-FI"/>
              </w:rPr>
              <w:t>yhteistoimintaneuvotteluiden</w:t>
            </w:r>
            <w:r w:rsidRPr="5E120267" w:rsidR="68A57368">
              <w:rPr>
                <w:lang w:val="sv-FI"/>
              </w:rPr>
              <w:t xml:space="preserve"> </w:t>
            </w:r>
            <w:r w:rsidRPr="5E120267" w:rsidR="68A57368">
              <w:rPr>
                <w:lang w:val="sv-FI"/>
              </w:rPr>
              <w:t>käynnistämiseksi</w:t>
            </w:r>
          </w:p>
          <w:p w:rsidR="006F3F39" w:rsidP="5E120267" w:rsidRDefault="00263D1D" w14:paraId="1553631F" w14:textId="38559BC2">
            <w:pPr>
              <w:rPr>
                <w:lang w:val="sv-FI"/>
              </w:rPr>
            </w:pPr>
          </w:p>
          <w:p w:rsidR="006F3F39" w:rsidP="5E120267" w:rsidRDefault="00263D1D" w14:paraId="567752B4" w14:textId="5F4256EA">
            <w:pPr>
              <w:rPr>
                <w:lang w:val="sv-FI"/>
              </w:rPr>
            </w:pPr>
            <w:r w:rsidRPr="5E120267" w:rsidR="5F0B8EA6">
              <w:rPr>
                <w:lang w:val="sv-FI"/>
              </w:rPr>
              <w:t>Tillägg, punkt 3 - lisäys, kohta 3</w:t>
            </w:r>
          </w:p>
          <w:p w:rsidR="006F3F39" w:rsidP="5E120267" w:rsidRDefault="00263D1D" w14:paraId="290C6D5C" w14:textId="7B401C4D">
            <w:pPr>
              <w:shd w:val="clear" w:color="auto" w:fill="FFFFFF" w:themeFill="background2"/>
              <w:spacing w:before="0" w:beforeAutospacing="off" w:after="0" w:afterAutospacing="off"/>
              <w:rPr>
                <w:rFonts w:ascii="Arial" w:hAnsi="Arial" w:eastAsia="Arial" w:cs="Arial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0"/>
                <w:szCs w:val="20"/>
                <w:lang w:val="sv-FI"/>
              </w:rPr>
            </w:pPr>
          </w:p>
          <w:p w:rsidR="006F3F39" w:rsidP="5E120267" w:rsidRDefault="00263D1D" w14:paraId="329DBDB2" w14:textId="42187258">
            <w:pPr>
              <w:pStyle w:val="Normal"/>
              <w:suppressLineNumbers w:val="0"/>
              <w:shd w:val="clear" w:color="auto" w:fill="FFFFFF" w:themeFill="background2"/>
              <w:bidi w:val="0"/>
              <w:spacing w:before="0" w:beforeAutospacing="off" w:after="0" w:afterAutospacing="off" w:line="240" w:lineRule="exact"/>
              <w:ind w:left="0" w:right="0"/>
              <w:jc w:val="left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"/>
              </w:rPr>
            </w:pP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"/>
              </w:rPr>
              <w:t xml:space="preserve">Förhandlingsförslagen ska grunda sig på riktlinjerna i </w:t>
            </w:r>
            <w:r w:rsidRPr="5E120267" w:rsidR="7F70D4BA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"/>
              </w:rPr>
              <w:t xml:space="preserve">strategin och 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"/>
              </w:rPr>
              <w:t>framtids- och utvecklingsprogram</w:t>
            </w:r>
            <w:r w:rsidRPr="5E120267" w:rsidR="0353CD76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"/>
              </w:rPr>
              <w:t>met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"/>
              </w:rPr>
              <w:t xml:space="preserve"> som välfärdsområdesfullmäktige har godkänt</w:t>
            </w:r>
          </w:p>
          <w:p w:rsidR="006F3F39" w:rsidP="5E120267" w:rsidRDefault="00263D1D" w14:paraId="0B95D80E" w14:textId="4AD05597">
            <w:pPr>
              <w:shd w:val="clear" w:color="auto" w:fill="FFFFFF" w:themeFill="background2"/>
              <w:spacing w:before="0" w:beforeAutospacing="off" w:after="0" w:afterAutospacing="off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</w:pPr>
          </w:p>
          <w:p w:rsidR="006F3F39" w:rsidP="5E120267" w:rsidRDefault="00263D1D" w14:paraId="5AD50483" w14:textId="3F0137DC">
            <w:pPr>
              <w:pStyle w:val="Normal"/>
              <w:suppressLineNumbers w:val="0"/>
              <w:shd w:val="clear" w:color="auto" w:fill="FFFFFF" w:themeFill="background2"/>
              <w:bidi w:val="0"/>
              <w:spacing w:before="0" w:beforeAutospacing="off" w:after="0" w:afterAutospacing="off" w:line="240" w:lineRule="exact"/>
              <w:ind w:left="0" w:right="0"/>
              <w:jc w:val="left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</w:pP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>Neuvotteluesitykset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 xml:space="preserve"> 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>tulee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 xml:space="preserve"> 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>perustua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 xml:space="preserve"> 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>aluevaltuuston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 xml:space="preserve"> 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>hyväksymien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 xml:space="preserve"> 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>strategian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 xml:space="preserve"> 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>sekä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 xml:space="preserve"> 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>tulevaisuus</w:t>
            </w:r>
            <w:r w:rsidRPr="5E120267" w:rsidR="537F9345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 xml:space="preserve">- ja 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>kehittämisohjelman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 xml:space="preserve"> 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>linjauksiin</w:t>
            </w: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sv-FI"/>
              </w:rPr>
              <w:t>.</w:t>
            </w:r>
          </w:p>
          <w:p w:rsidR="006F3F39" w:rsidP="5E120267" w:rsidRDefault="00263D1D" w14:paraId="00C62420" w14:textId="5FEF52F1">
            <w:pPr>
              <w:shd w:val="clear" w:color="auto" w:fill="FFFFFF" w:themeFill="background2"/>
              <w:spacing w:before="0" w:beforeAutospacing="off" w:after="0" w:afterAutospacing="off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sv-FI"/>
              </w:rPr>
            </w:pPr>
            <w:r w:rsidRPr="5E120267" w:rsidR="292DA531"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sv-FI"/>
              </w:rPr>
              <w:t xml:space="preserve"> </w:t>
            </w:r>
          </w:p>
          <w:p w:rsidR="006F3F39" w:rsidP="5E120267" w:rsidRDefault="00263D1D" w14:paraId="242318DF" w14:textId="18F2C690">
            <w:pPr>
              <w:shd w:val="clear" w:color="auto" w:fill="FFFFFF" w:themeFill="background2"/>
              <w:spacing w:before="0" w:beforeAutospacing="off" w:after="0" w:afterAutospacing="off"/>
              <w:rPr>
                <w:rFonts w:ascii="Arial" w:hAnsi="Arial" w:eastAsia="Arial" w:cs="Arial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0"/>
                <w:szCs w:val="20"/>
                <w:lang w:val="sv-FI"/>
              </w:rPr>
            </w:pPr>
          </w:p>
          <w:p w:rsidR="006F3F39" w:rsidP="5E120267" w:rsidRDefault="00263D1D" w14:paraId="31CDF0B7" w14:textId="2A934858">
            <w:pPr>
              <w:rPr>
                <w:lang w:val="sv-FI"/>
              </w:rPr>
            </w:pPr>
          </w:p>
        </w:tc>
        <w:tc>
          <w:tcPr>
            <w:tcW w:w="1636" w:type="dxa"/>
            <w:tcMar/>
          </w:tcPr>
          <w:p w:rsidRPr="00C02AA3" w:rsidR="006F3F39" w:rsidP="001A6043" w:rsidRDefault="006F3F39" w14:paraId="449876E2" w14:textId="26BE58C6">
            <w:r w:rsidR="30804D18">
              <w:rPr/>
              <w:t>x</w:t>
            </w:r>
          </w:p>
        </w:tc>
        <w:tc>
          <w:tcPr>
            <w:tcW w:w="1636" w:type="dxa"/>
            <w:tcMar/>
          </w:tcPr>
          <w:p w:rsidRPr="005A1AA6" w:rsidR="006F3F39" w:rsidP="5E120267" w:rsidRDefault="006F3F39" w14:paraId="441EEC77" w14:textId="630D3F28">
            <w:pPr>
              <w:rPr>
                <w:color w:val="auto"/>
                <w:lang w:val="fi-FI"/>
              </w:rPr>
            </w:pPr>
            <w:r w:rsidRPr="5E120267" w:rsidR="25012331">
              <w:rPr>
                <w:color w:val="auto"/>
                <w:lang w:val="fi-FI"/>
              </w:rPr>
              <w:t>Godkändes med tillägg i beslutstexten,  hyväksyttiin tekstilisäyksellä päätökseen</w:t>
            </w:r>
          </w:p>
          <w:p w:rsidRPr="005A1AA6" w:rsidR="006F3F39" w:rsidP="3B0114C8" w:rsidRDefault="006F3F39" w14:paraId="2815887E" w14:textId="7FAE3FB1">
            <w:pPr>
              <w:rPr>
                <w:color w:val="FF0000"/>
                <w:highlight w:val="yellow"/>
                <w:lang w:val="sv-SE"/>
              </w:rPr>
            </w:pPr>
          </w:p>
        </w:tc>
        <w:tc>
          <w:tcPr>
            <w:tcW w:w="1875" w:type="dxa"/>
            <w:tcMar/>
          </w:tcPr>
          <w:p w:rsidRPr="005A1AA6" w:rsidR="006F3F39" w:rsidP="5E120267" w:rsidRDefault="006F3F39" w14:paraId="5D221766" w14:textId="3DEFEAF9">
            <w:pPr>
              <w:rPr>
                <w:highlight w:val="yellow"/>
                <w:lang w:val="sv-SE"/>
              </w:rPr>
            </w:pPr>
          </w:p>
        </w:tc>
      </w:tr>
      <w:tr w:rsidRPr="003F46A3" w:rsidR="006F3F39" w:rsidTr="5E120267" w14:paraId="5A0EB39A" w14:textId="77777777">
        <w:trPr>
          <w:trHeight w:val="279"/>
        </w:trPr>
        <w:tc>
          <w:tcPr>
            <w:tcW w:w="9209" w:type="dxa"/>
            <w:tcMar/>
          </w:tcPr>
          <w:p w:rsidRPr="007555D1" w:rsidR="006F3F39" w:rsidP="00E16810" w:rsidRDefault="00263D1D" w14:paraId="0D7608E4" w14:textId="6559DCF5">
            <w:r>
              <w:rPr>
                <w:lang w:val="sv-FI"/>
              </w:rPr>
              <w:t xml:space="preserve">§ </w:t>
            </w:r>
            <w:r w:rsidR="00C02AA3">
              <w:rPr>
                <w:lang w:val="sv-FI"/>
              </w:rPr>
              <w:t xml:space="preserve">197 </w:t>
            </w:r>
            <w:r w:rsidRPr="00C02AA3" w:rsidR="00C02AA3">
              <w:rPr>
                <w:lang w:val="sv-FI"/>
              </w:rPr>
              <w:t>Uppsägning från tjänsten som verksamhetsområdesdirektör för hem- och boendeservice</w:t>
            </w:r>
            <w:r w:rsidR="00C02AA3">
              <w:rPr>
                <w:lang w:val="sv-FI"/>
              </w:rPr>
              <w:t xml:space="preserve"> / </w:t>
            </w:r>
            <w:proofErr w:type="spellStart"/>
            <w:r w:rsidRPr="00C02AA3" w:rsidR="00C02AA3">
              <w:rPr>
                <w:lang w:val="sv-FI"/>
              </w:rPr>
              <w:t>Koti</w:t>
            </w:r>
            <w:proofErr w:type="spellEnd"/>
            <w:r w:rsidRPr="00C02AA3" w:rsidR="00C02AA3">
              <w:rPr>
                <w:lang w:val="sv-FI"/>
              </w:rPr>
              <w:t xml:space="preserve">- ja </w:t>
            </w:r>
            <w:proofErr w:type="spellStart"/>
            <w:r w:rsidRPr="00C02AA3" w:rsidR="00C02AA3">
              <w:rPr>
                <w:lang w:val="sv-FI"/>
              </w:rPr>
              <w:t>asumispalveluiden</w:t>
            </w:r>
            <w:proofErr w:type="spellEnd"/>
            <w:r w:rsidRPr="00C02AA3" w:rsidR="00C02AA3">
              <w:rPr>
                <w:lang w:val="sv-FI"/>
              </w:rPr>
              <w:t xml:space="preserve"> </w:t>
            </w:r>
            <w:proofErr w:type="spellStart"/>
            <w:r w:rsidRPr="00C02AA3" w:rsidR="00C02AA3">
              <w:rPr>
                <w:lang w:val="sv-FI"/>
              </w:rPr>
              <w:t>toimialajohtajan</w:t>
            </w:r>
            <w:proofErr w:type="spellEnd"/>
            <w:r w:rsidRPr="00C02AA3" w:rsidR="00C02AA3">
              <w:rPr>
                <w:lang w:val="sv-FI"/>
              </w:rPr>
              <w:t xml:space="preserve"> </w:t>
            </w:r>
            <w:proofErr w:type="spellStart"/>
            <w:r w:rsidRPr="00C02AA3" w:rsidR="00C02AA3">
              <w:rPr>
                <w:lang w:val="sv-FI"/>
              </w:rPr>
              <w:t>irtisanoutuminen</w:t>
            </w:r>
            <w:proofErr w:type="spellEnd"/>
          </w:p>
        </w:tc>
        <w:tc>
          <w:tcPr>
            <w:tcW w:w="1636" w:type="dxa"/>
            <w:tcMar/>
          </w:tcPr>
          <w:p w:rsidRPr="005A1AA6" w:rsidR="006F3F39" w:rsidP="001A6043" w:rsidRDefault="006F3F39" w14:paraId="043FBD9E" w14:textId="55D53720">
            <w:r w:rsidR="435EFD92">
              <w:rPr/>
              <w:t>x</w:t>
            </w:r>
          </w:p>
        </w:tc>
        <w:tc>
          <w:tcPr>
            <w:tcW w:w="1636" w:type="dxa"/>
            <w:tcMar/>
          </w:tcPr>
          <w:p w:rsidRPr="005A1AA6" w:rsidR="006F3F39" w:rsidP="3B0114C8" w:rsidRDefault="006F3F39" w14:paraId="1C59FF03" w14:textId="77777777">
            <w:pPr>
              <w:rPr>
                <w:color w:val="FF0000"/>
                <w:highlight w:val="yellow"/>
                <w:lang w:val="sv-SE"/>
              </w:rPr>
            </w:pPr>
          </w:p>
        </w:tc>
        <w:tc>
          <w:tcPr>
            <w:tcW w:w="1875" w:type="dxa"/>
            <w:tcMar/>
          </w:tcPr>
          <w:p w:rsidRPr="005A1AA6" w:rsidR="006F3F39" w:rsidP="3B0114C8" w:rsidRDefault="006F3F39" w14:paraId="4398DACD" w14:textId="77777777">
            <w:pPr>
              <w:rPr>
                <w:lang w:val="sv-SE"/>
              </w:rPr>
            </w:pPr>
          </w:p>
        </w:tc>
      </w:tr>
      <w:tr w:rsidRPr="0049423D" w:rsidR="006F3F39" w:rsidTr="5E120267" w14:paraId="2E6B8AD8" w14:textId="77777777">
        <w:trPr>
          <w:trHeight w:val="300"/>
        </w:trPr>
        <w:tc>
          <w:tcPr>
            <w:tcW w:w="9209" w:type="dxa"/>
            <w:tcMar/>
          </w:tcPr>
          <w:p w:rsidRPr="0049423D" w:rsidR="006F3F39" w:rsidP="5E120267" w:rsidRDefault="00263D1D" w14:paraId="390DFC96" w14:textId="50E2C7E6">
            <w:pPr>
              <w:rPr>
                <w:lang w:val="sv-FI"/>
              </w:rPr>
            </w:pPr>
            <w:r w:rsidRPr="5E120267" w:rsidR="7E073C94">
              <w:rPr>
                <w:lang w:val="sv-FI"/>
              </w:rPr>
              <w:t xml:space="preserve">§ </w:t>
            </w:r>
            <w:r w:rsidRPr="5E120267" w:rsidR="68A57368">
              <w:rPr>
                <w:lang w:val="sv-FI"/>
              </w:rPr>
              <w:t xml:space="preserve">198 </w:t>
            </w:r>
            <w:r w:rsidRPr="5E120267" w:rsidR="68A57368">
              <w:rPr>
                <w:lang w:val="sv-FI"/>
              </w:rPr>
              <w:t>Ledigförklarande av tjänst som verksamhetsområdesdirektör för hem- och boendeservice</w:t>
            </w:r>
            <w:r w:rsidRPr="5E120267" w:rsidR="68A57368">
              <w:rPr>
                <w:lang w:val="sv-FI"/>
              </w:rPr>
              <w:t xml:space="preserve"> / </w:t>
            </w:r>
          </w:p>
          <w:p w:rsidRPr="0049423D" w:rsidR="006F3F39" w:rsidP="5E120267" w:rsidRDefault="00263D1D" w14:paraId="0863771E" w14:textId="14925490">
            <w:pPr>
              <w:rPr>
                <w:lang w:val="sv-FI"/>
              </w:rPr>
            </w:pPr>
          </w:p>
          <w:p w:rsidRPr="0049423D" w:rsidR="006F3F39" w:rsidP="00E16810" w:rsidRDefault="00263D1D" w14:paraId="174CD9EA" w14:textId="484878EC">
            <w:r w:rsidRPr="5E120267" w:rsidR="2D7D7B28">
              <w:rPr>
                <w:lang w:val="sv-FI"/>
              </w:rPr>
              <w:t>Arbetsgrupp</w:t>
            </w:r>
          </w:p>
          <w:p w:rsidRPr="0049423D" w:rsidR="006F3F39" w:rsidP="5E120267" w:rsidRDefault="00263D1D" w14:paraId="6B20CE52" w14:textId="057AFB76">
            <w:pPr>
              <w:rPr>
                <w:lang w:val="sv-FI"/>
              </w:rPr>
            </w:pPr>
            <w:r w:rsidRPr="5E120267" w:rsidR="2D7D7B28">
              <w:rPr>
                <w:lang w:val="sv-FI"/>
              </w:rPr>
              <w:t xml:space="preserve">Styrelse presidium, personalsektionens ordförande, </w:t>
            </w:r>
            <w:r w:rsidRPr="5E120267" w:rsidR="2D7D7B28">
              <w:rPr>
                <w:lang w:val="sv-FI"/>
              </w:rPr>
              <w:t>välfärdsområdesdirektör</w:t>
            </w:r>
            <w:r w:rsidRPr="5E120267" w:rsidR="2D7D7B28">
              <w:rPr>
                <w:lang w:val="sv-FI"/>
              </w:rPr>
              <w:t xml:space="preserve"> samt </w:t>
            </w:r>
            <w:r w:rsidRPr="5E120267" w:rsidR="16D4E85B">
              <w:rPr>
                <w:lang w:val="sv-FI"/>
              </w:rPr>
              <w:t>ledningens förvaltningschef som s</w:t>
            </w:r>
            <w:r w:rsidRPr="5E120267" w:rsidR="3CF950CA">
              <w:rPr>
                <w:lang w:val="sv-FI"/>
              </w:rPr>
              <w:t>e</w:t>
            </w:r>
            <w:r w:rsidRPr="5E120267" w:rsidR="16D4E85B">
              <w:rPr>
                <w:lang w:val="sv-FI"/>
              </w:rPr>
              <w:t>kret</w:t>
            </w:r>
            <w:r w:rsidRPr="5E120267" w:rsidR="4C2682EC">
              <w:rPr>
                <w:lang w:val="sv-FI"/>
              </w:rPr>
              <w:t xml:space="preserve">erare </w:t>
            </w:r>
          </w:p>
          <w:p w:rsidRPr="0049423D" w:rsidR="006F3F39" w:rsidP="00E16810" w:rsidRDefault="00263D1D" w14:paraId="2CE438B4" w14:textId="0BEFC86A">
            <w:r w:rsidRPr="5E120267" w:rsidR="2D7D7B28">
              <w:rPr>
                <w:lang w:val="sv-FI"/>
              </w:rPr>
              <w:t>Työryhmä</w:t>
            </w:r>
          </w:p>
          <w:p w:rsidRPr="0049423D" w:rsidR="006F3F39" w:rsidP="5E120267" w:rsidRDefault="00263D1D" w14:paraId="5A210330" w14:textId="2D88A808">
            <w:pPr>
              <w:rPr>
                <w:lang w:val="sv-FI"/>
              </w:rPr>
            </w:pPr>
            <w:r w:rsidRPr="5E120267" w:rsidR="2D7D7B28">
              <w:rPr>
                <w:lang w:val="sv-FI"/>
              </w:rPr>
              <w:t>Hallituksen</w:t>
            </w:r>
            <w:r w:rsidRPr="5E120267" w:rsidR="2D7D7B28">
              <w:rPr>
                <w:lang w:val="sv-FI"/>
              </w:rPr>
              <w:t xml:space="preserve"> </w:t>
            </w:r>
            <w:r w:rsidRPr="5E120267" w:rsidR="2D7D7B28">
              <w:rPr>
                <w:lang w:val="sv-FI"/>
              </w:rPr>
              <w:t>puheenjohtajisto</w:t>
            </w:r>
            <w:r w:rsidRPr="5E120267" w:rsidR="2D7D7B28">
              <w:rPr>
                <w:lang w:val="sv-FI"/>
              </w:rPr>
              <w:t xml:space="preserve">, </w:t>
            </w:r>
            <w:r w:rsidRPr="5E120267" w:rsidR="2D7D7B28">
              <w:rPr>
                <w:lang w:val="sv-FI"/>
              </w:rPr>
              <w:t>henk</w:t>
            </w:r>
            <w:r w:rsidRPr="5E120267" w:rsidR="06BCBE1A">
              <w:rPr>
                <w:lang w:val="sv-FI"/>
              </w:rPr>
              <w:t>ilöstöjaoston</w:t>
            </w:r>
            <w:r w:rsidRPr="5E120267" w:rsidR="06BCBE1A">
              <w:rPr>
                <w:lang w:val="sv-FI"/>
              </w:rPr>
              <w:t xml:space="preserve"> </w:t>
            </w:r>
            <w:r w:rsidRPr="5E120267" w:rsidR="06BCBE1A">
              <w:rPr>
                <w:lang w:val="sv-FI"/>
              </w:rPr>
              <w:t>puheenjohtaja</w:t>
            </w:r>
            <w:r w:rsidRPr="5E120267" w:rsidR="06BCBE1A">
              <w:rPr>
                <w:lang w:val="sv-FI"/>
              </w:rPr>
              <w:t xml:space="preserve">, </w:t>
            </w:r>
            <w:r w:rsidRPr="5E120267" w:rsidR="06BCBE1A">
              <w:rPr>
                <w:lang w:val="sv-FI"/>
              </w:rPr>
              <w:t>hyvinvointialuejoht</w:t>
            </w:r>
            <w:r w:rsidRPr="5E120267" w:rsidR="331C246B">
              <w:rPr>
                <w:lang w:val="sv-FI"/>
              </w:rPr>
              <w:t>a</w:t>
            </w:r>
            <w:r w:rsidRPr="5E120267" w:rsidR="06BCBE1A">
              <w:rPr>
                <w:lang w:val="sv-FI"/>
              </w:rPr>
              <w:t>ja</w:t>
            </w:r>
            <w:r w:rsidRPr="5E120267" w:rsidR="06BCBE1A">
              <w:rPr>
                <w:lang w:val="sv-FI"/>
              </w:rPr>
              <w:t xml:space="preserve"> ja </w:t>
            </w:r>
            <w:r w:rsidRPr="5E120267" w:rsidR="5F0B397B">
              <w:rPr>
                <w:lang w:val="sv-FI"/>
              </w:rPr>
              <w:t>johdon</w:t>
            </w:r>
            <w:r w:rsidRPr="5E120267" w:rsidR="5F0B397B">
              <w:rPr>
                <w:lang w:val="sv-FI"/>
              </w:rPr>
              <w:t xml:space="preserve"> </w:t>
            </w:r>
            <w:r w:rsidRPr="5E120267" w:rsidR="5F0B397B">
              <w:rPr>
                <w:lang w:val="sv-FI"/>
              </w:rPr>
              <w:t>hallintopäällikkö</w:t>
            </w:r>
            <w:r w:rsidRPr="5E120267" w:rsidR="5F0B397B">
              <w:rPr>
                <w:lang w:val="sv-FI"/>
              </w:rPr>
              <w:t xml:space="preserve"> </w:t>
            </w:r>
            <w:r w:rsidRPr="5E120267" w:rsidR="5F0B397B">
              <w:rPr>
                <w:lang w:val="sv-FI"/>
              </w:rPr>
              <w:t>sihteeriksi</w:t>
            </w:r>
            <w:r w:rsidRPr="5E120267" w:rsidR="5F0B397B">
              <w:rPr>
                <w:lang w:val="sv-FI"/>
              </w:rPr>
              <w:t>.</w:t>
            </w:r>
          </w:p>
          <w:p w:rsidRPr="0049423D" w:rsidR="006F3F39" w:rsidP="5E120267" w:rsidRDefault="00263D1D" w14:paraId="259C29C9" w14:textId="60522EA4">
            <w:pPr>
              <w:rPr>
                <w:highlight w:val="yellow"/>
                <w:lang w:val="sv-FI"/>
              </w:rPr>
            </w:pPr>
          </w:p>
          <w:p w:rsidRPr="0049423D" w:rsidR="006F3F39" w:rsidP="5E120267" w:rsidRDefault="00263D1D" w14:paraId="4435F725" w14:textId="61281133">
            <w:pPr>
              <w:rPr>
                <w:highlight w:val="yellow"/>
                <w:lang w:val="sv-FI"/>
              </w:rPr>
            </w:pPr>
          </w:p>
        </w:tc>
        <w:tc>
          <w:tcPr>
            <w:tcW w:w="1636" w:type="dxa"/>
            <w:tcMar/>
          </w:tcPr>
          <w:p w:rsidRPr="0049423D" w:rsidR="006F3F39" w:rsidP="001A6043" w:rsidRDefault="006F3F39" w14:paraId="65571AE3" w14:textId="597A20C5">
            <w:r w:rsidR="0C90F944">
              <w:rPr/>
              <w:t>x</w:t>
            </w:r>
          </w:p>
        </w:tc>
        <w:tc>
          <w:tcPr>
            <w:tcW w:w="1636" w:type="dxa"/>
            <w:tcMar/>
          </w:tcPr>
          <w:p w:rsidRPr="0049423D" w:rsidR="006F3F39" w:rsidP="3B0114C8" w:rsidRDefault="006F3F39" w14:paraId="59AF5C24" w14:textId="77777777">
            <w:pPr>
              <w:rPr>
                <w:color w:val="FF0000"/>
                <w:highlight w:val="yellow"/>
              </w:rPr>
            </w:pPr>
          </w:p>
        </w:tc>
        <w:tc>
          <w:tcPr>
            <w:tcW w:w="1875" w:type="dxa"/>
            <w:tcMar/>
          </w:tcPr>
          <w:p w:rsidRPr="0049423D" w:rsidR="006F3F39" w:rsidP="5E120267" w:rsidRDefault="006F3F39" w14:paraId="21FA8512" w14:textId="439FB68C">
            <w:pPr>
              <w:rPr>
                <w:highlight w:val="yellow"/>
              </w:rPr>
            </w:pPr>
          </w:p>
          <w:p w:rsidRPr="0049423D" w:rsidR="006F3F39" w:rsidP="5E120267" w:rsidRDefault="006F3F39" w14:paraId="376EBD93" w14:textId="56A33E24">
            <w:pPr>
              <w:rPr>
                <w:highlight w:val="yellow"/>
              </w:rPr>
            </w:pPr>
          </w:p>
        </w:tc>
      </w:tr>
      <w:tr w:rsidRPr="00F143C2" w:rsidR="006F3F39" w:rsidTr="5E120267" w14:paraId="02390BD1" w14:textId="77777777">
        <w:trPr>
          <w:trHeight w:val="279"/>
        </w:trPr>
        <w:tc>
          <w:tcPr>
            <w:tcW w:w="9209" w:type="dxa"/>
            <w:tcMar/>
          </w:tcPr>
          <w:p w:rsidRPr="00F143C2" w:rsidR="006F3F39" w:rsidP="00E16810" w:rsidRDefault="00263D1D" w14:paraId="360FD96B" w14:textId="175BBD90">
            <w:r>
              <w:rPr>
                <w:lang w:val="sv-FI"/>
              </w:rPr>
              <w:t xml:space="preserve">§ </w:t>
            </w:r>
            <w:r w:rsidR="00C02AA3">
              <w:rPr>
                <w:lang w:val="sv-FI"/>
              </w:rPr>
              <w:t xml:space="preserve">199 </w:t>
            </w:r>
            <w:r w:rsidRPr="00C02AA3" w:rsidR="00C02AA3">
              <w:rPr>
                <w:lang w:val="sv-FI"/>
              </w:rPr>
              <w:t xml:space="preserve">Överlåtelse av underhållet av den medicintekniska utrustningen och hjälpmedlen vid </w:t>
            </w:r>
            <w:proofErr w:type="spellStart"/>
            <w:r w:rsidRPr="00C02AA3" w:rsidR="00C02AA3">
              <w:rPr>
                <w:lang w:val="sv-FI"/>
              </w:rPr>
              <w:t>Malmska</w:t>
            </w:r>
            <w:proofErr w:type="spellEnd"/>
            <w:r w:rsidR="00C02AA3">
              <w:rPr>
                <w:lang w:val="sv-FI"/>
              </w:rPr>
              <w:t xml:space="preserve"> /</w:t>
            </w:r>
            <w:proofErr w:type="spellStart"/>
            <w:r w:rsidRPr="00C02AA3" w:rsidR="00C02AA3">
              <w:rPr>
                <w:lang w:val="sv-FI"/>
              </w:rPr>
              <w:t>Malmskan</w:t>
            </w:r>
            <w:proofErr w:type="spellEnd"/>
            <w:r w:rsidRPr="00C02AA3" w:rsidR="00C02AA3">
              <w:rPr>
                <w:lang w:val="sv-FI"/>
              </w:rPr>
              <w:t xml:space="preserve"> </w:t>
            </w:r>
            <w:proofErr w:type="spellStart"/>
            <w:r w:rsidRPr="00C02AA3" w:rsidR="00C02AA3">
              <w:rPr>
                <w:lang w:val="sv-FI"/>
              </w:rPr>
              <w:t>lääkintälaitteiden</w:t>
            </w:r>
            <w:proofErr w:type="spellEnd"/>
            <w:r w:rsidRPr="00C02AA3" w:rsidR="00C02AA3">
              <w:rPr>
                <w:lang w:val="sv-FI"/>
              </w:rPr>
              <w:t xml:space="preserve"> ja </w:t>
            </w:r>
            <w:proofErr w:type="spellStart"/>
            <w:r w:rsidRPr="00C02AA3" w:rsidR="00C02AA3">
              <w:rPr>
                <w:lang w:val="sv-FI"/>
              </w:rPr>
              <w:t>apuvälineiden</w:t>
            </w:r>
            <w:proofErr w:type="spellEnd"/>
            <w:r w:rsidRPr="00C02AA3" w:rsidR="00C02AA3">
              <w:rPr>
                <w:lang w:val="sv-FI"/>
              </w:rPr>
              <w:t xml:space="preserve"> </w:t>
            </w:r>
            <w:proofErr w:type="spellStart"/>
            <w:r w:rsidRPr="00C02AA3" w:rsidR="00C02AA3">
              <w:rPr>
                <w:lang w:val="sv-FI"/>
              </w:rPr>
              <w:t>huollon</w:t>
            </w:r>
            <w:proofErr w:type="spellEnd"/>
            <w:r w:rsidRPr="00C02AA3" w:rsidR="00C02AA3">
              <w:rPr>
                <w:lang w:val="sv-FI"/>
              </w:rPr>
              <w:t xml:space="preserve"> </w:t>
            </w:r>
            <w:proofErr w:type="spellStart"/>
            <w:r w:rsidRPr="00C02AA3" w:rsidR="00C02AA3">
              <w:rPr>
                <w:lang w:val="sv-FI"/>
              </w:rPr>
              <w:t>liikkeenluovutus</w:t>
            </w:r>
            <w:proofErr w:type="spellEnd"/>
            <w:r w:rsidRPr="00C02AA3" w:rsidR="00C02AA3">
              <w:rPr>
                <w:lang w:val="sv-FI"/>
              </w:rPr>
              <w:t xml:space="preserve"> </w:t>
            </w:r>
            <w:proofErr w:type="spellStart"/>
            <w:r w:rsidRPr="00C02AA3" w:rsidR="00C02AA3">
              <w:rPr>
                <w:lang w:val="sv-FI"/>
              </w:rPr>
              <w:t>hyvinvointialueelle</w:t>
            </w:r>
            <w:proofErr w:type="spellEnd"/>
            <w:r w:rsidR="00C02AA3">
              <w:rPr>
                <w:lang w:val="sv-FI"/>
              </w:rPr>
              <w:t xml:space="preserve"> </w:t>
            </w:r>
          </w:p>
        </w:tc>
        <w:tc>
          <w:tcPr>
            <w:tcW w:w="1636" w:type="dxa"/>
            <w:tcMar/>
          </w:tcPr>
          <w:p w:rsidRPr="00F143C2" w:rsidR="006F3F39" w:rsidP="001A6043" w:rsidRDefault="006F3F39" w14:paraId="1914A3A2" w14:textId="0FAA4AE7">
            <w:r w:rsidR="3088D39C">
              <w:rPr/>
              <w:t>x</w:t>
            </w:r>
          </w:p>
        </w:tc>
        <w:tc>
          <w:tcPr>
            <w:tcW w:w="1636" w:type="dxa"/>
            <w:tcMar/>
          </w:tcPr>
          <w:p w:rsidRPr="00F143C2" w:rsidR="006F3F39" w:rsidP="3B0114C8" w:rsidRDefault="006F3F39" w14:paraId="47D63573" w14:textId="77777777">
            <w:pPr>
              <w:rPr>
                <w:color w:val="FF0000"/>
                <w:highlight w:val="yellow"/>
              </w:rPr>
            </w:pPr>
          </w:p>
        </w:tc>
        <w:tc>
          <w:tcPr>
            <w:tcW w:w="1875" w:type="dxa"/>
            <w:tcMar/>
          </w:tcPr>
          <w:p w:rsidRPr="00F143C2" w:rsidR="006F3F39" w:rsidP="3B0114C8" w:rsidRDefault="006F3F39" w14:paraId="7FCD4E12" w14:textId="77777777"/>
        </w:tc>
      </w:tr>
      <w:tr w:rsidRPr="0055209E" w:rsidR="006F3F39" w:rsidTr="5E120267" w14:paraId="0F7CC14C" w14:textId="77777777">
        <w:trPr>
          <w:trHeight w:val="279"/>
        </w:trPr>
        <w:tc>
          <w:tcPr>
            <w:tcW w:w="9209" w:type="dxa"/>
            <w:tcMar/>
          </w:tcPr>
          <w:p w:rsidRPr="0055209E" w:rsidR="006F3F39" w:rsidP="00E16810" w:rsidRDefault="00263D1D" w14:paraId="4611198C" w14:textId="0ADDAEF7">
            <w:r>
              <w:rPr>
                <w:lang w:val="sv-FI"/>
              </w:rPr>
              <w:lastRenderedPageBreak/>
              <w:t xml:space="preserve">§ </w:t>
            </w:r>
            <w:r w:rsidR="00C02AA3">
              <w:rPr>
                <w:lang w:val="sv-FI"/>
              </w:rPr>
              <w:t>200</w:t>
            </w:r>
            <w:r w:rsidR="0055209E">
              <w:rPr>
                <w:lang w:val="sv-FI"/>
              </w:rPr>
              <w:t xml:space="preserve"> </w:t>
            </w:r>
            <w:r w:rsidRPr="0055209E" w:rsidR="0055209E">
              <w:rPr>
                <w:lang w:val="sv-FI"/>
              </w:rPr>
              <w:t xml:space="preserve">Ställningstagande till ägararrangemang i </w:t>
            </w:r>
            <w:proofErr w:type="spellStart"/>
            <w:r w:rsidRPr="0055209E" w:rsidR="0055209E">
              <w:rPr>
                <w:lang w:val="sv-FI"/>
              </w:rPr>
              <w:t>Mico</w:t>
            </w:r>
            <w:proofErr w:type="spellEnd"/>
            <w:r w:rsidRPr="0055209E" w:rsidR="0055209E">
              <w:rPr>
                <w:lang w:val="sv-FI"/>
              </w:rPr>
              <w:t xml:space="preserve"> Botnia Ab</w:t>
            </w:r>
            <w:r w:rsidR="0055209E">
              <w:rPr>
                <w:lang w:val="sv-FI"/>
              </w:rPr>
              <w:t xml:space="preserve"> / </w:t>
            </w:r>
            <w:proofErr w:type="spellStart"/>
            <w:r w:rsidRPr="0055209E" w:rsidR="0055209E">
              <w:rPr>
                <w:lang w:val="sv-FI"/>
              </w:rPr>
              <w:t>Kannanotto</w:t>
            </w:r>
            <w:proofErr w:type="spellEnd"/>
            <w:r w:rsidRPr="0055209E" w:rsidR="0055209E">
              <w:rPr>
                <w:lang w:val="sv-FI"/>
              </w:rPr>
              <w:t xml:space="preserve"> </w:t>
            </w:r>
            <w:proofErr w:type="spellStart"/>
            <w:r w:rsidRPr="0055209E" w:rsidR="0055209E">
              <w:rPr>
                <w:lang w:val="sv-FI"/>
              </w:rPr>
              <w:t>Mico</w:t>
            </w:r>
            <w:proofErr w:type="spellEnd"/>
            <w:r w:rsidRPr="0055209E" w:rsidR="0055209E">
              <w:rPr>
                <w:lang w:val="sv-FI"/>
              </w:rPr>
              <w:t xml:space="preserve"> Botnia </w:t>
            </w:r>
            <w:proofErr w:type="spellStart"/>
            <w:r w:rsidRPr="0055209E" w:rsidR="0055209E">
              <w:rPr>
                <w:lang w:val="sv-FI"/>
              </w:rPr>
              <w:t>Oy:n</w:t>
            </w:r>
            <w:proofErr w:type="spellEnd"/>
            <w:r w:rsidRPr="0055209E" w:rsidR="0055209E">
              <w:rPr>
                <w:lang w:val="sv-FI"/>
              </w:rPr>
              <w:t xml:space="preserve"> </w:t>
            </w:r>
            <w:proofErr w:type="spellStart"/>
            <w:r w:rsidRPr="0055209E" w:rsidR="0055209E">
              <w:rPr>
                <w:lang w:val="sv-FI"/>
              </w:rPr>
              <w:t>omistusjärjestelyihin</w:t>
            </w:r>
            <w:proofErr w:type="spellEnd"/>
          </w:p>
        </w:tc>
        <w:tc>
          <w:tcPr>
            <w:tcW w:w="1636" w:type="dxa"/>
            <w:tcMar/>
          </w:tcPr>
          <w:p w:rsidRPr="0055209E" w:rsidR="006F3F39" w:rsidP="001A6043" w:rsidRDefault="006F3F39" w14:paraId="190DF47E" w14:textId="0A4BF0A6">
            <w:r w:rsidR="77AA1FAF">
              <w:rPr/>
              <w:t>x</w:t>
            </w:r>
          </w:p>
        </w:tc>
        <w:tc>
          <w:tcPr>
            <w:tcW w:w="1636" w:type="dxa"/>
            <w:tcMar/>
          </w:tcPr>
          <w:p w:rsidRPr="0055209E" w:rsidR="006F3F39" w:rsidP="3B0114C8" w:rsidRDefault="006F3F39" w14:paraId="47693713" w14:textId="4F2ABE9C">
            <w:pPr>
              <w:rPr>
                <w:color w:val="FF0000"/>
                <w:highlight w:val="yellow"/>
              </w:rPr>
            </w:pPr>
          </w:p>
        </w:tc>
        <w:tc>
          <w:tcPr>
            <w:tcW w:w="1875" w:type="dxa"/>
            <w:tcMar/>
          </w:tcPr>
          <w:p w:rsidRPr="0055209E" w:rsidR="006F3F39" w:rsidP="3B0114C8" w:rsidRDefault="006F3F39" w14:paraId="79283E1C" w14:textId="028625DA"/>
          <w:p w:rsidRPr="0055209E" w:rsidR="006F3F39" w:rsidP="5E120267" w:rsidRDefault="006F3F39" w14:paraId="2A72C1AD" w14:textId="2FBBBCAC">
            <w:pPr>
              <w:rPr>
                <w:color w:val="FF0000"/>
              </w:rPr>
            </w:pPr>
          </w:p>
        </w:tc>
      </w:tr>
      <w:tr w:rsidRPr="0049423D" w:rsidR="0049423D" w:rsidTr="5E120267" w14:paraId="1261A12D" w14:textId="77777777">
        <w:trPr>
          <w:trHeight w:val="279"/>
        </w:trPr>
        <w:tc>
          <w:tcPr>
            <w:tcW w:w="9209" w:type="dxa"/>
            <w:tcMar/>
          </w:tcPr>
          <w:p w:rsidRPr="0049423D" w:rsidR="0049423D" w:rsidP="00E16810" w:rsidRDefault="00263D1D" w14:paraId="4B0A4C70" w14:textId="58C8C891">
            <w:r w:rsidRPr="5E120267" w:rsidR="7E073C94">
              <w:rPr>
                <w:lang w:val="sv-FI"/>
              </w:rPr>
              <w:t xml:space="preserve">§ </w:t>
            </w:r>
            <w:r w:rsidRPr="5E120267" w:rsidR="62ABD037">
              <w:rPr>
                <w:lang w:val="sv-FI"/>
              </w:rPr>
              <w:t xml:space="preserve">201 </w:t>
            </w:r>
            <w:r w:rsidRPr="5E120267" w:rsidR="62ABD037">
              <w:rPr>
                <w:lang w:val="sv-FI"/>
              </w:rPr>
              <w:t>Tillsättande av politisk styrgrupp för utvecklingen av det mångfunktionella hotellet vid Sandviken</w:t>
            </w:r>
            <w:r w:rsidRPr="5E120267" w:rsidR="62ABD037">
              <w:rPr>
                <w:lang w:val="sv-FI"/>
              </w:rPr>
              <w:t xml:space="preserve"> / </w:t>
            </w:r>
            <w:r w:rsidRPr="5E120267" w:rsidR="62ABD037">
              <w:rPr>
                <w:lang w:val="sv-FI"/>
              </w:rPr>
              <w:t>Poliittisen</w:t>
            </w:r>
            <w:r w:rsidRPr="5E120267" w:rsidR="62ABD037">
              <w:rPr>
                <w:lang w:val="sv-FI"/>
              </w:rPr>
              <w:t xml:space="preserve"> </w:t>
            </w:r>
            <w:r w:rsidRPr="5E120267" w:rsidR="62ABD037">
              <w:rPr>
                <w:lang w:val="sv-FI"/>
              </w:rPr>
              <w:t>ohjausryhmän</w:t>
            </w:r>
            <w:r w:rsidRPr="5E120267" w:rsidR="62ABD037">
              <w:rPr>
                <w:lang w:val="sv-FI"/>
              </w:rPr>
              <w:t xml:space="preserve"> </w:t>
            </w:r>
            <w:r w:rsidRPr="5E120267" w:rsidR="62ABD037">
              <w:rPr>
                <w:lang w:val="sv-FI"/>
              </w:rPr>
              <w:t>asettaminen</w:t>
            </w:r>
            <w:r w:rsidRPr="5E120267" w:rsidR="62ABD037">
              <w:rPr>
                <w:lang w:val="sv-FI"/>
              </w:rPr>
              <w:t xml:space="preserve"> </w:t>
            </w:r>
            <w:r w:rsidRPr="5E120267" w:rsidR="62ABD037">
              <w:rPr>
                <w:lang w:val="sv-FI"/>
              </w:rPr>
              <w:t>Hietalahden</w:t>
            </w:r>
            <w:r w:rsidRPr="5E120267" w:rsidR="62ABD037">
              <w:rPr>
                <w:lang w:val="sv-FI"/>
              </w:rPr>
              <w:t xml:space="preserve"> </w:t>
            </w:r>
            <w:r w:rsidRPr="5E120267" w:rsidR="62ABD037">
              <w:rPr>
                <w:lang w:val="sv-FI"/>
              </w:rPr>
              <w:t>monitoimisen</w:t>
            </w:r>
            <w:r w:rsidRPr="5E120267" w:rsidR="62ABD037">
              <w:rPr>
                <w:lang w:val="sv-FI"/>
              </w:rPr>
              <w:t xml:space="preserve"> </w:t>
            </w:r>
            <w:r w:rsidRPr="5E120267" w:rsidR="62ABD037">
              <w:rPr>
                <w:lang w:val="sv-FI"/>
              </w:rPr>
              <w:t>hotellin</w:t>
            </w:r>
            <w:r w:rsidRPr="5E120267" w:rsidR="62ABD037">
              <w:rPr>
                <w:lang w:val="sv-FI"/>
              </w:rPr>
              <w:t xml:space="preserve"> </w:t>
            </w:r>
            <w:r w:rsidRPr="5E120267" w:rsidR="62ABD037">
              <w:rPr>
                <w:lang w:val="sv-FI"/>
              </w:rPr>
              <w:t>kehittämistä</w:t>
            </w:r>
            <w:r w:rsidRPr="5E120267" w:rsidR="62ABD037">
              <w:rPr>
                <w:lang w:val="sv-FI"/>
              </w:rPr>
              <w:t xml:space="preserve"> </w:t>
            </w:r>
            <w:r w:rsidRPr="5E120267" w:rsidR="62ABD037">
              <w:rPr>
                <w:lang w:val="sv-FI"/>
              </w:rPr>
              <w:t>varten</w:t>
            </w:r>
          </w:p>
          <w:p w:rsidRPr="0049423D" w:rsidR="0049423D" w:rsidP="5E120267" w:rsidRDefault="00263D1D" w14:paraId="1044B39E" w14:textId="222EB95A">
            <w:pPr>
              <w:rPr>
                <w:b w:val="1"/>
                <w:bCs w:val="1"/>
                <w:lang w:val="sv-FI"/>
              </w:rPr>
            </w:pPr>
          </w:p>
          <w:p w:rsidRPr="0049423D" w:rsidR="0049423D" w:rsidP="5E120267" w:rsidRDefault="00263D1D" w14:paraId="14CEEE06" w14:textId="2EC01167">
            <w:pPr>
              <w:rPr>
                <w:b w:val="0"/>
                <w:bCs w:val="0"/>
                <w:lang w:val="sv-FI"/>
              </w:rPr>
            </w:pPr>
            <w:r w:rsidRPr="5E120267" w:rsidR="3759588B">
              <w:rPr>
                <w:b w:val="0"/>
                <w:bCs w:val="0"/>
                <w:lang w:val="sv-FI"/>
              </w:rPr>
              <w:t xml:space="preserve">Gruppens sammansättning / </w:t>
            </w:r>
            <w:r w:rsidRPr="5E120267" w:rsidR="3759588B">
              <w:rPr>
                <w:b w:val="0"/>
                <w:bCs w:val="0"/>
                <w:lang w:val="sv-FI"/>
              </w:rPr>
              <w:t>Ryhmän</w:t>
            </w:r>
            <w:r w:rsidRPr="5E120267" w:rsidR="3759588B">
              <w:rPr>
                <w:b w:val="0"/>
                <w:bCs w:val="0"/>
                <w:lang w:val="sv-FI"/>
              </w:rPr>
              <w:t xml:space="preserve"> </w:t>
            </w:r>
            <w:r w:rsidRPr="5E120267" w:rsidR="3759588B">
              <w:rPr>
                <w:b w:val="0"/>
                <w:bCs w:val="0"/>
                <w:lang w:val="sv-FI"/>
              </w:rPr>
              <w:t>kokoonpano</w:t>
            </w:r>
          </w:p>
          <w:p w:rsidRPr="0049423D" w:rsidR="0049423D" w:rsidP="5E120267" w:rsidRDefault="00263D1D" w14:paraId="46C350D2" w14:textId="45EE018D">
            <w:pPr>
              <w:rPr>
                <w:lang w:val="sv-FI"/>
              </w:rPr>
            </w:pPr>
          </w:p>
          <w:p w:rsidRPr="0049423D" w:rsidR="0049423D" w:rsidP="5E120267" w:rsidRDefault="00263D1D" w14:paraId="0280282A" w14:textId="37F62CC4">
            <w:pPr>
              <w:shd w:val="clear" w:color="auto" w:fill="FFFFFF" w:themeFill="background2"/>
              <w:spacing w:before="0" w:beforeAutospacing="off" w:after="16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</w:pPr>
            <w:r w:rsidRPr="5E120267" w:rsidR="7879FAD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  <w:t>Sari Ala-Heikkilä                      Mervi Rantala                             SDP</w:t>
            </w:r>
          </w:p>
          <w:p w:rsidRPr="0049423D" w:rsidR="0049423D" w:rsidP="5E120267" w:rsidRDefault="00263D1D" w14:paraId="47C9A32A" w14:textId="1C48B8D9">
            <w:pPr>
              <w:shd w:val="clear" w:color="auto" w:fill="FFFFFF" w:themeFill="background2"/>
              <w:spacing w:before="0" w:beforeAutospacing="off" w:after="16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</w:pPr>
            <w:r w:rsidRPr="5E120267" w:rsidR="7879FAD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  <w:t>Gun Kaptens                               Eva-Maria Strömsholm          SFP</w:t>
            </w:r>
          </w:p>
          <w:p w:rsidRPr="0049423D" w:rsidR="0049423D" w:rsidP="5E120267" w:rsidRDefault="00263D1D" w14:paraId="0F92E2D9" w14:textId="767F0B0C">
            <w:pPr>
              <w:shd w:val="clear" w:color="auto" w:fill="FFFFFF" w:themeFill="background2"/>
              <w:spacing w:before="0" w:beforeAutospacing="off" w:after="16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</w:pPr>
            <w:r w:rsidRPr="5E120267" w:rsidR="7879FAD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  <w:t>Andreas Hjulfors                       Maria Hjulfors-Sundqvist     KD</w:t>
            </w:r>
          </w:p>
          <w:p w:rsidRPr="0049423D" w:rsidR="0049423D" w:rsidP="5E120267" w:rsidRDefault="00263D1D" w14:paraId="6CAFCBEC" w14:textId="30DC1733">
            <w:pPr>
              <w:shd w:val="clear" w:color="auto" w:fill="FFFFFF" w:themeFill="background2"/>
              <w:spacing w:before="0" w:beforeAutospacing="off" w:after="16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</w:pPr>
            <w:r w:rsidRPr="5E120267" w:rsidR="7879FAD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  <w:t>Satu Karppinen-Pirkkola       Sari Saarikoski                           KOK</w:t>
            </w:r>
          </w:p>
          <w:p w:rsidRPr="0049423D" w:rsidR="0049423D" w:rsidP="5E120267" w:rsidRDefault="00263D1D" w14:paraId="56DEEBF8" w14:textId="0EE483BD">
            <w:pPr>
              <w:shd w:val="clear" w:color="auto" w:fill="FFFFFF" w:themeFill="background2"/>
              <w:spacing w:before="0" w:beforeAutospacing="off" w:after="16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</w:pPr>
            <w:r w:rsidRPr="5E120267" w:rsidR="7879FAD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  <w:t>Teemu Knuutti                            Pasi Keskinen                             CENTERN</w:t>
            </w:r>
          </w:p>
          <w:p w:rsidRPr="0049423D" w:rsidR="0049423D" w:rsidP="5E120267" w:rsidRDefault="00263D1D" w14:paraId="3FAAD407" w14:textId="757E3A6A">
            <w:pPr>
              <w:shd w:val="clear" w:color="auto" w:fill="FFFFFF" w:themeFill="background2"/>
              <w:spacing w:before="0" w:beforeAutospacing="off" w:after="16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</w:pPr>
            <w:r w:rsidRPr="5E120267" w:rsidR="7879FAD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  <w:t>Marko Perälä                              Charlotta Ekman                      GRÖNA</w:t>
            </w:r>
          </w:p>
          <w:p w:rsidRPr="0049423D" w:rsidR="0049423D" w:rsidP="5E120267" w:rsidRDefault="00263D1D" w14:paraId="499467B6" w14:textId="66D2BEB8">
            <w:pPr>
              <w:shd w:val="clear" w:color="auto" w:fill="FFFFFF" w:themeFill="background2"/>
              <w:spacing w:before="0" w:beforeAutospacing="off" w:after="16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</w:pPr>
            <w:r w:rsidRPr="5E120267" w:rsidR="7879FAD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  <w:t>Päivi Karppi                                 Esa Kannelmaa                         SF</w:t>
            </w:r>
          </w:p>
          <w:p w:rsidRPr="0049423D" w:rsidR="0049423D" w:rsidP="5E120267" w:rsidRDefault="00263D1D" w14:paraId="5D30EEC1" w14:textId="7DF9F66A">
            <w:pPr>
              <w:shd w:val="clear" w:color="auto" w:fill="FFFFFF" w:themeFill="background2"/>
              <w:spacing w:before="0" w:beforeAutospacing="off" w:after="16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</w:pPr>
            <w:r w:rsidRPr="5E120267" w:rsidR="7879FAD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  <w:t>Jukka Jaatinen                           Marja Nätkinniemi                   V</w:t>
            </w:r>
          </w:p>
          <w:p w:rsidRPr="0049423D" w:rsidR="0049423D" w:rsidP="5E120267" w:rsidRDefault="00263D1D" w14:paraId="19636C21" w14:textId="2F9B3B11">
            <w:pPr>
              <w:shd w:val="clear" w:color="auto" w:fill="FFFFFF" w:themeFill="background2"/>
              <w:spacing w:before="0" w:beforeAutospacing="off" w:after="16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</w:pPr>
            <w:r w:rsidRPr="5E120267" w:rsidR="31C5FF6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  <w:t>Ordför</w:t>
            </w:r>
            <w:r w:rsidRPr="5E120267" w:rsidR="31C5FF6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  <w:t xml:space="preserve">. Puh </w:t>
            </w:r>
            <w:r w:rsidRPr="5E120267" w:rsidR="31C5FF6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  <w:t>joht</w:t>
            </w:r>
            <w:r w:rsidRPr="5E120267" w:rsidR="31C5FF6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sv-FI"/>
              </w:rPr>
              <w:t xml:space="preserve"> Anne Salovaara-Kero</w:t>
            </w:r>
          </w:p>
          <w:p w:rsidRPr="0049423D" w:rsidR="0049423D" w:rsidP="5E120267" w:rsidRDefault="00263D1D" w14:paraId="6C321A03" w14:textId="4B052E17">
            <w:pPr>
              <w:rPr>
                <w:lang w:val="sv-FI"/>
              </w:rPr>
            </w:pPr>
          </w:p>
        </w:tc>
        <w:tc>
          <w:tcPr>
            <w:tcW w:w="1636" w:type="dxa"/>
            <w:tcMar/>
          </w:tcPr>
          <w:p w:rsidRPr="0049423D" w:rsidR="0049423D" w:rsidP="001A6043" w:rsidRDefault="0049423D" w14:paraId="591CC539" w14:textId="39AEE2D2"/>
        </w:tc>
        <w:tc>
          <w:tcPr>
            <w:tcW w:w="1636" w:type="dxa"/>
            <w:tcMar/>
          </w:tcPr>
          <w:p w:rsidRPr="0049423D" w:rsidR="0049423D" w:rsidP="3B0114C8" w:rsidRDefault="0049423D" w14:paraId="3FC6F758" w14:textId="77777777">
            <w:pPr>
              <w:rPr>
                <w:color w:val="FF0000"/>
                <w:highlight w:val="yellow"/>
              </w:rPr>
            </w:pPr>
          </w:p>
        </w:tc>
        <w:tc>
          <w:tcPr>
            <w:tcW w:w="1875" w:type="dxa"/>
            <w:tcMar/>
          </w:tcPr>
          <w:p w:rsidRPr="0049423D" w:rsidR="0049423D" w:rsidP="3B0114C8" w:rsidRDefault="0049423D" w14:paraId="4F0BCA6D" w14:textId="77777777"/>
        </w:tc>
      </w:tr>
      <w:tr w:rsidRPr="0049423D" w:rsidR="0049423D" w:rsidTr="5E120267" w14:paraId="55071A03" w14:textId="77777777">
        <w:trPr>
          <w:trHeight w:val="279"/>
        </w:trPr>
        <w:tc>
          <w:tcPr>
            <w:tcW w:w="9209" w:type="dxa"/>
            <w:tcMar/>
          </w:tcPr>
          <w:p w:rsidRPr="0049423D" w:rsidR="0049423D" w:rsidP="00F143C2" w:rsidRDefault="00263D1D" w14:paraId="5C3F316A" w14:textId="73EAAECE">
            <w:pPr>
              <w:tabs>
                <w:tab w:val="clear" w:pos="3912"/>
                <w:tab w:val="clear" w:pos="5216"/>
                <w:tab w:val="clear" w:pos="6521"/>
                <w:tab w:val="clear" w:pos="7825"/>
                <w:tab w:val="clear" w:pos="9129"/>
                <w:tab w:val="clear" w:pos="10433"/>
                <w:tab w:val="left" w:pos="3240"/>
              </w:tabs>
            </w:pPr>
            <w:r w:rsidRPr="5E120267" w:rsidR="7E073C94">
              <w:rPr>
                <w:lang w:val="sv-FI"/>
              </w:rPr>
              <w:t xml:space="preserve">§ </w:t>
            </w:r>
            <w:r w:rsidRPr="5E120267" w:rsidR="62ABD037">
              <w:rPr>
                <w:lang w:val="sv-FI"/>
              </w:rPr>
              <w:t xml:space="preserve">202 </w:t>
            </w:r>
            <w:r w:rsidRPr="5E120267" w:rsidR="62ABD037">
              <w:rPr>
                <w:lang w:val="sv-FI"/>
              </w:rPr>
              <w:t>Tillsättande av politisk styrgrupp för Roparnäsprojektet</w:t>
            </w:r>
            <w:r w:rsidRPr="5E120267" w:rsidR="62ABD037">
              <w:rPr>
                <w:lang w:val="sv-FI"/>
              </w:rPr>
              <w:t xml:space="preserve"> / </w:t>
            </w:r>
            <w:r w:rsidRPr="5E120267" w:rsidR="62ABD037">
              <w:rPr>
                <w:lang w:val="sv-FI"/>
              </w:rPr>
              <w:t>P</w:t>
            </w:r>
            <w:r w:rsidRPr="5E120267" w:rsidR="62ABD037">
              <w:rPr>
                <w:lang w:val="sv-FI"/>
              </w:rPr>
              <w:t>oliittisen</w:t>
            </w:r>
            <w:r w:rsidRPr="5E120267" w:rsidR="62ABD037">
              <w:rPr>
                <w:lang w:val="sv-FI"/>
              </w:rPr>
              <w:t xml:space="preserve"> </w:t>
            </w:r>
            <w:r w:rsidRPr="5E120267" w:rsidR="62ABD037">
              <w:rPr>
                <w:lang w:val="sv-FI"/>
              </w:rPr>
              <w:t>ohjausryhmän</w:t>
            </w:r>
            <w:r w:rsidRPr="5E120267" w:rsidR="62ABD037">
              <w:rPr>
                <w:lang w:val="sv-FI"/>
              </w:rPr>
              <w:t xml:space="preserve"> </w:t>
            </w:r>
            <w:r w:rsidRPr="5E120267" w:rsidR="62ABD037">
              <w:rPr>
                <w:lang w:val="sv-FI"/>
              </w:rPr>
              <w:t>asettaminen</w:t>
            </w:r>
            <w:r w:rsidRPr="5E120267" w:rsidR="62ABD037">
              <w:rPr>
                <w:lang w:val="sv-FI"/>
              </w:rPr>
              <w:t xml:space="preserve"> </w:t>
            </w:r>
            <w:r w:rsidRPr="5E120267" w:rsidR="62ABD037">
              <w:rPr>
                <w:lang w:val="sv-FI"/>
              </w:rPr>
              <w:t>Huutoniemen</w:t>
            </w:r>
            <w:r w:rsidRPr="5E120267" w:rsidR="62ABD037">
              <w:rPr>
                <w:lang w:val="sv-FI"/>
              </w:rPr>
              <w:t xml:space="preserve"> hanketta </w:t>
            </w:r>
            <w:r w:rsidRPr="5E120267" w:rsidR="62ABD037">
              <w:rPr>
                <w:lang w:val="sv-FI"/>
              </w:rPr>
              <w:t>varten</w:t>
            </w:r>
          </w:p>
          <w:p w:rsidRPr="0049423D" w:rsidR="0049423D" w:rsidP="5E120267" w:rsidRDefault="00263D1D" w14:paraId="12CED611" w14:textId="02F9E2E8">
            <w:pPr>
              <w:tabs>
                <w:tab w:val="clear" w:pos="3912"/>
                <w:tab w:val="clear" w:pos="5216"/>
                <w:tab w:val="clear" w:pos="6521"/>
                <w:tab w:val="clear" w:pos="7825"/>
                <w:tab w:val="clear" w:pos="9129"/>
                <w:tab w:val="clear" w:pos="10433"/>
                <w:tab w:val="left" w:pos="3240"/>
              </w:tabs>
              <w:rPr>
                <w:lang w:val="sv-FI"/>
              </w:rPr>
            </w:pPr>
          </w:p>
          <w:p w:rsidRPr="0049423D" w:rsidR="0049423D" w:rsidP="5E120267" w:rsidRDefault="00263D1D" w14:paraId="0CB89D26" w14:textId="40EFB40A">
            <w:pPr>
              <w:tabs>
                <w:tab w:val="clear" w:pos="3912"/>
                <w:tab w:val="clear" w:pos="5216"/>
                <w:tab w:val="clear" w:pos="6521"/>
                <w:tab w:val="clear" w:pos="7825"/>
                <w:tab w:val="clear" w:pos="9129"/>
                <w:tab w:val="clear" w:pos="10433"/>
                <w:tab w:val="left" w:pos="3240"/>
              </w:tabs>
              <w:rPr>
                <w:lang w:val="sv-FI"/>
              </w:rPr>
            </w:pPr>
          </w:p>
          <w:p w:rsidRPr="0049423D" w:rsidR="0049423D" w:rsidP="5E120267" w:rsidRDefault="00263D1D" w14:paraId="00FF3068" w14:textId="26FE2300">
            <w:pPr>
              <w:shd w:val="clear" w:color="auto" w:fill="FFFFFF" w:themeFill="background2"/>
              <w:spacing w:before="0" w:beforeAutospacing="off" w:after="0" w:afterAutospacing="off"/>
            </w:pPr>
            <w:r w:rsidRPr="5E120267" w:rsidR="62A0960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"/>
              </w:rPr>
              <w:t>Styrgruppen säkerställer att projektet framskrider och stöder färdigställandet av områdets utvecklingsplan samt genomförandet av planen.</w:t>
            </w:r>
          </w:p>
          <w:p w:rsidRPr="0049423D" w:rsidR="0049423D" w:rsidP="5E120267" w:rsidRDefault="00263D1D" w14:paraId="0BDB1B7E" w14:textId="49B53FD8">
            <w:pPr>
              <w:shd w:val="clear" w:color="auto" w:fill="FFFFFF" w:themeFill="background2"/>
              <w:spacing w:before="0" w:beforeAutospacing="off" w:after="0" w:afterAutospacing="off"/>
            </w:pPr>
            <w:r w:rsidRPr="5E120267" w:rsidR="62A0960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"/>
              </w:rPr>
              <w:t xml:space="preserve"> </w:t>
            </w:r>
          </w:p>
          <w:p w:rsidRPr="0049423D" w:rsidR="0049423D" w:rsidP="5E120267" w:rsidRDefault="00263D1D" w14:paraId="167E682B" w14:textId="62962759">
            <w:pPr>
              <w:shd w:val="clear" w:color="auto" w:fill="FFFFFF" w:themeFill="background2"/>
              <w:spacing w:before="0" w:beforeAutospacing="off" w:after="0" w:afterAutospacing="off"/>
            </w:pPr>
            <w:r w:rsidRPr="5E120267" w:rsidR="62A0960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  <w:t>Ohjausryhmä varmistaa, että projekti etenee ja tukee alueen kehittämissuunnitelman valmistumista ja toteutuksen etenemistä.</w:t>
            </w:r>
          </w:p>
          <w:p w:rsidRPr="0049423D" w:rsidR="0049423D" w:rsidP="5E120267" w:rsidRDefault="00263D1D" w14:paraId="666B1C02" w14:textId="105B1CB9">
            <w:pPr>
              <w:shd w:val="clear" w:color="auto" w:fill="FFFFFF" w:themeFill="background2"/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</w:pPr>
          </w:p>
          <w:p w:rsidRPr="0049423D" w:rsidR="0049423D" w:rsidP="5E120267" w:rsidRDefault="00263D1D" w14:paraId="56C6DC7E" w14:textId="11746C36">
            <w:pPr>
              <w:shd w:val="clear" w:color="auto" w:fill="FFFFFF" w:themeFill="background2"/>
              <w:spacing w:before="0" w:beforeAutospacing="off" w:after="0" w:afterAutospacing="off"/>
            </w:pPr>
            <w:r w:rsidRPr="5E120267" w:rsidR="51DEBE5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  <w:t>Ordför</w:t>
            </w:r>
            <w:r w:rsidRPr="5E120267" w:rsidR="51DEBE5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  <w:t xml:space="preserve"> puh </w:t>
            </w:r>
            <w:r w:rsidRPr="5E120267" w:rsidR="51DEBE5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  <w:t>johtaja</w:t>
            </w:r>
            <w:r w:rsidRPr="5E120267" w:rsidR="51DEBE5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  <w:t xml:space="preserve"> Anne Salovaara-Kero</w:t>
            </w:r>
          </w:p>
          <w:p w:rsidRPr="0049423D" w:rsidR="0049423D" w:rsidP="5E120267" w:rsidRDefault="00263D1D" w14:paraId="3B71BCF3" w14:textId="2FE27AF5">
            <w:pPr>
              <w:shd w:val="clear" w:color="auto" w:fill="FFFFFF" w:themeFill="background2"/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</w:pPr>
          </w:p>
          <w:p w:rsidRPr="0049423D" w:rsidR="0049423D" w:rsidP="5E120267" w:rsidRDefault="00263D1D" w14:paraId="0CE53603" w14:textId="0A185AE2">
            <w:pPr>
              <w:shd w:val="clear" w:color="auto" w:fill="FFFFFF" w:themeFill="background2"/>
              <w:spacing w:before="0" w:beforeAutospacing="off" w:after="0" w:afterAutospacing="off"/>
            </w:pPr>
            <w:r w:rsidRPr="5E120267" w:rsidR="51DEBE5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  <w:t>Sari Somppi – Mikael Gädda</w:t>
            </w:r>
          </w:p>
          <w:p w:rsidRPr="0049423D" w:rsidR="0049423D" w:rsidP="5E120267" w:rsidRDefault="00263D1D" w14:paraId="0BE6F5B2" w14:textId="03728239">
            <w:pPr>
              <w:shd w:val="clear" w:color="auto" w:fill="FFFFFF" w:themeFill="background2"/>
              <w:spacing w:before="0" w:beforeAutospacing="off" w:after="0" w:afterAutospacing="off"/>
            </w:pPr>
            <w:r w:rsidRPr="5E120267" w:rsidR="51DEBE5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  <w:t>Peter Sjökvist - Mervi Rantala</w:t>
            </w:r>
          </w:p>
          <w:p w:rsidRPr="0049423D" w:rsidR="0049423D" w:rsidP="5E120267" w:rsidRDefault="00263D1D" w14:paraId="07C24F22" w14:textId="403B936D">
            <w:pPr>
              <w:shd w:val="clear" w:color="auto" w:fill="FFFFFF" w:themeFill="background2"/>
              <w:spacing w:before="0" w:beforeAutospacing="off" w:after="0" w:afterAutospacing="off"/>
            </w:pPr>
            <w:r w:rsidRPr="5E120267" w:rsidR="51DEBE5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  <w:t xml:space="preserve">Esa </w:t>
            </w:r>
            <w:r w:rsidRPr="5E120267" w:rsidR="51DEBE5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  <w:t>Kannelmaa</w:t>
            </w:r>
            <w:r w:rsidRPr="5E120267" w:rsidR="51DEBE5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  <w:t xml:space="preserve"> - Päivi Karppi</w:t>
            </w:r>
          </w:p>
          <w:p w:rsidRPr="0049423D" w:rsidR="0049423D" w:rsidP="5E120267" w:rsidRDefault="00263D1D" w14:paraId="3008545B" w14:textId="1F45FF6E">
            <w:pPr>
              <w:shd w:val="clear" w:color="auto" w:fill="FFFFFF" w:themeFill="background2"/>
              <w:spacing w:before="0" w:beforeAutospacing="off" w:after="0" w:afterAutospacing="off"/>
            </w:pPr>
            <w:r w:rsidRPr="5E120267" w:rsidR="51DEBE5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  <w:t>Harri Moisio – Lisen Ede</w:t>
            </w:r>
          </w:p>
          <w:p w:rsidRPr="0049423D" w:rsidR="0049423D" w:rsidP="5E120267" w:rsidRDefault="00263D1D" w14:paraId="484BEB2A" w14:textId="6949DC13">
            <w:pPr>
              <w:shd w:val="clear" w:color="auto" w:fill="FFFFFF" w:themeFill="background2"/>
              <w:spacing w:before="0" w:beforeAutospacing="off" w:after="0" w:afterAutospacing="off"/>
            </w:pPr>
            <w:r w:rsidRPr="5E120267" w:rsidR="51DEBE5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  <w:t>Elina Sahlgren –Lotta Alhonnoro</w:t>
            </w:r>
          </w:p>
          <w:p w:rsidRPr="0049423D" w:rsidR="0049423D" w:rsidP="5E120267" w:rsidRDefault="00263D1D" w14:paraId="1303EC20" w14:textId="5632E0B3">
            <w:pPr>
              <w:shd w:val="clear" w:color="auto" w:fill="FFFFFF" w:themeFill="background2"/>
              <w:spacing w:before="0" w:beforeAutospacing="off" w:after="0" w:afterAutospacing="off"/>
            </w:pPr>
            <w:r w:rsidRPr="5E120267" w:rsidR="521A279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  <w:t>Pasi Keskinen-Teemu Knuutti</w:t>
            </w:r>
          </w:p>
          <w:p w:rsidRPr="0049423D" w:rsidR="0049423D" w:rsidP="5E120267" w:rsidRDefault="00263D1D" w14:paraId="2A3C4EFA" w14:textId="68E95F0C">
            <w:pPr>
              <w:shd w:val="clear" w:color="auto" w:fill="FFFFFF" w:themeFill="background2"/>
              <w:spacing w:before="0" w:beforeAutospacing="off" w:after="0" w:afterAutospacing="off"/>
            </w:pPr>
            <w:r w:rsidRPr="5E120267" w:rsidR="521A279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  <w:t>Tomi Kaunismäki-Martin Byggmästar</w:t>
            </w:r>
          </w:p>
          <w:p w:rsidRPr="0049423D" w:rsidR="0049423D" w:rsidP="5E120267" w:rsidRDefault="00263D1D" w14:paraId="219B3C2E" w14:textId="07B85CF8">
            <w:pPr>
              <w:shd w:val="clear" w:color="auto" w:fill="FFFFFF" w:themeFill="background2"/>
              <w:spacing w:before="0" w:beforeAutospacing="off" w:after="0" w:afterAutospacing="off"/>
            </w:pPr>
            <w:r w:rsidRPr="5E120267" w:rsidR="521A279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  <w:t>Marko Heinonen-Riitta Pääjärvi-</w:t>
            </w:r>
            <w:r w:rsidRPr="5E120267" w:rsidR="521A279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sv-FI"/>
              </w:rPr>
              <w:t>Myllyaho</w:t>
            </w:r>
          </w:p>
          <w:p w:rsidRPr="0049423D" w:rsidR="0049423D" w:rsidP="5E120267" w:rsidRDefault="00263D1D" w14:paraId="36867BC9" w14:textId="5F61C3FA">
            <w:pPr>
              <w:tabs>
                <w:tab w:val="clear" w:pos="3912"/>
                <w:tab w:val="clear" w:pos="5216"/>
                <w:tab w:val="clear" w:pos="6521"/>
                <w:tab w:val="clear" w:pos="7825"/>
                <w:tab w:val="clear" w:pos="9129"/>
                <w:tab w:val="clear" w:pos="10433"/>
                <w:tab w:val="left" w:pos="3240"/>
              </w:tabs>
              <w:rPr>
                <w:lang w:val="sv-FI"/>
              </w:rPr>
            </w:pPr>
          </w:p>
        </w:tc>
        <w:tc>
          <w:tcPr>
            <w:tcW w:w="1636" w:type="dxa"/>
            <w:tcMar/>
          </w:tcPr>
          <w:p w:rsidRPr="0049423D" w:rsidR="0049423D" w:rsidP="001A6043" w:rsidRDefault="0049423D" w14:paraId="6047B066" w14:textId="4DBDF1D4">
            <w:r w:rsidR="62A09600">
              <w:rPr/>
              <w:t>Tillägg lisäys</w:t>
            </w:r>
          </w:p>
        </w:tc>
        <w:tc>
          <w:tcPr>
            <w:tcW w:w="1636" w:type="dxa"/>
            <w:tcMar/>
          </w:tcPr>
          <w:p w:rsidRPr="0049423D" w:rsidR="0049423D" w:rsidP="5E120267" w:rsidRDefault="0049423D" w14:paraId="394725DA" w14:textId="55CE1CFF">
            <w:pPr>
              <w:rPr>
                <w:color w:val="auto"/>
              </w:rPr>
            </w:pPr>
            <w:r w:rsidRPr="5E120267" w:rsidR="62A09600">
              <w:rPr>
                <w:color w:val="auto"/>
              </w:rPr>
              <w:t>x</w:t>
            </w:r>
          </w:p>
        </w:tc>
        <w:tc>
          <w:tcPr>
            <w:tcW w:w="1875" w:type="dxa"/>
            <w:tcMar/>
          </w:tcPr>
          <w:p w:rsidRPr="0049423D" w:rsidR="0049423D" w:rsidP="3D3B4653" w:rsidRDefault="0049423D" w14:paraId="7983EC24" w14:textId="588EB1C9">
            <w:pPr>
              <w:rPr>
                <w:highlight w:val="yellow"/>
              </w:rPr>
            </w:pPr>
          </w:p>
        </w:tc>
      </w:tr>
      <w:tr w:rsidRPr="0049423D" w:rsidR="0055209E" w:rsidTr="5E120267" w14:paraId="10AA83B9" w14:textId="77777777">
        <w:trPr>
          <w:trHeight w:val="279"/>
        </w:trPr>
        <w:tc>
          <w:tcPr>
            <w:tcW w:w="9209" w:type="dxa"/>
            <w:tcMar/>
          </w:tcPr>
          <w:p w:rsidR="0055209E" w:rsidP="00F143C2" w:rsidRDefault="0055209E" w14:paraId="1765C7F0" w14:textId="5BE15E92">
            <w:pPr>
              <w:tabs>
                <w:tab w:val="clear" w:pos="3912"/>
                <w:tab w:val="clear" w:pos="5216"/>
                <w:tab w:val="clear" w:pos="6521"/>
                <w:tab w:val="clear" w:pos="7825"/>
                <w:tab w:val="clear" w:pos="9129"/>
                <w:tab w:val="clear" w:pos="10433"/>
                <w:tab w:val="left" w:pos="3240"/>
              </w:tabs>
            </w:pPr>
            <w:r w:rsidRPr="5E120267" w:rsidR="62ABD037">
              <w:rPr>
                <w:lang w:val="sv-FI"/>
              </w:rPr>
              <w:t>§</w:t>
            </w:r>
            <w:r w:rsidRPr="5E120267" w:rsidR="62ABD037">
              <w:rPr>
                <w:lang w:val="sv-FI"/>
              </w:rPr>
              <w:t xml:space="preserve"> 203 </w:t>
            </w:r>
            <w:r w:rsidRPr="5E120267" w:rsidR="62ABD037">
              <w:rPr>
                <w:lang w:val="sv-FI"/>
              </w:rPr>
              <w:t>Tillsättande av en konstförvaltningsgrupp för Österbottens välfärdsområde</w:t>
            </w:r>
            <w:r w:rsidRPr="5E120267" w:rsidR="62ABD037">
              <w:rPr>
                <w:lang w:val="sv-FI"/>
              </w:rPr>
              <w:t xml:space="preserve"> / </w:t>
            </w:r>
            <w:r w:rsidRPr="5E120267" w:rsidR="62ABD037">
              <w:rPr>
                <w:lang w:val="sv-FI"/>
              </w:rPr>
              <w:t>Pohjanmaan</w:t>
            </w:r>
            <w:r w:rsidRPr="5E120267" w:rsidR="62ABD037">
              <w:rPr>
                <w:lang w:val="sv-FI"/>
              </w:rPr>
              <w:t xml:space="preserve"> </w:t>
            </w:r>
            <w:r w:rsidRPr="5E120267" w:rsidR="62ABD037">
              <w:rPr>
                <w:lang w:val="sv-FI"/>
              </w:rPr>
              <w:t>hyvinvointialueen</w:t>
            </w:r>
            <w:r w:rsidRPr="5E120267" w:rsidR="62ABD037">
              <w:rPr>
                <w:lang w:val="sv-FI"/>
              </w:rPr>
              <w:t xml:space="preserve"> </w:t>
            </w:r>
            <w:r w:rsidRPr="5E120267" w:rsidR="62ABD037">
              <w:rPr>
                <w:lang w:val="sv-FI"/>
              </w:rPr>
              <w:t>taidehallintoryhmän</w:t>
            </w:r>
            <w:r w:rsidRPr="5E120267" w:rsidR="62ABD037">
              <w:rPr>
                <w:lang w:val="sv-FI"/>
              </w:rPr>
              <w:t xml:space="preserve"> </w:t>
            </w:r>
            <w:r w:rsidRPr="5E120267" w:rsidR="62ABD037">
              <w:rPr>
                <w:lang w:val="sv-FI"/>
              </w:rPr>
              <w:t>asettaminen</w:t>
            </w:r>
          </w:p>
          <w:p w:rsidR="0055209E" w:rsidP="5E120267" w:rsidRDefault="0055209E" w14:paraId="2A1AA2F6" w14:textId="1251CDCF">
            <w:pPr>
              <w:tabs>
                <w:tab w:val="clear" w:pos="3912"/>
                <w:tab w:val="clear" w:pos="5216"/>
                <w:tab w:val="clear" w:pos="6521"/>
                <w:tab w:val="clear" w:pos="7825"/>
                <w:tab w:val="clear" w:pos="9129"/>
                <w:tab w:val="clear" w:pos="10433"/>
                <w:tab w:val="left" w:pos="3240"/>
              </w:tabs>
              <w:rPr>
                <w:lang w:val="sv-FI"/>
              </w:rPr>
            </w:pPr>
          </w:p>
          <w:p w:rsidR="0055209E" w:rsidP="00F143C2" w:rsidRDefault="0055209E" w14:paraId="14304980" w14:textId="1B246870">
            <w:pPr>
              <w:tabs>
                <w:tab w:val="clear" w:pos="3912"/>
                <w:tab w:val="clear" w:pos="5216"/>
                <w:tab w:val="clear" w:pos="6521"/>
                <w:tab w:val="clear" w:pos="7825"/>
                <w:tab w:val="clear" w:pos="9129"/>
                <w:tab w:val="clear" w:pos="10433"/>
                <w:tab w:val="left" w:pos="3240"/>
              </w:tabs>
            </w:pPr>
            <w:r w:rsidRPr="5E120267" w:rsidR="2628098B">
              <w:rPr>
                <w:lang w:val="sv-FI"/>
              </w:rPr>
              <w:t>Johanna Borg (</w:t>
            </w:r>
            <w:r w:rsidRPr="5E120267" w:rsidR="2628098B">
              <w:rPr>
                <w:lang w:val="sv-FI"/>
              </w:rPr>
              <w:t>ordför-pj</w:t>
            </w:r>
            <w:r w:rsidRPr="5E120267" w:rsidR="2628098B">
              <w:rPr>
                <w:lang w:val="sv-FI"/>
              </w:rPr>
              <w:t xml:space="preserve">), Anna </w:t>
            </w:r>
            <w:r w:rsidRPr="5E120267" w:rsidR="2628098B">
              <w:rPr>
                <w:lang w:val="sv-FI"/>
              </w:rPr>
              <w:t>Caldén</w:t>
            </w:r>
            <w:r w:rsidRPr="5E120267" w:rsidR="2628098B">
              <w:rPr>
                <w:lang w:val="sv-FI"/>
              </w:rPr>
              <w:t>, Anne-Mari Viinamäki</w:t>
            </w:r>
          </w:p>
          <w:p w:rsidR="0055209E" w:rsidP="00F143C2" w:rsidRDefault="0055209E" w14:paraId="559DCA18" w14:textId="350FAC78">
            <w:pPr>
              <w:tabs>
                <w:tab w:val="clear" w:pos="3912"/>
                <w:tab w:val="clear" w:pos="5216"/>
                <w:tab w:val="clear" w:pos="6521"/>
                <w:tab w:val="clear" w:pos="7825"/>
                <w:tab w:val="clear" w:pos="9129"/>
                <w:tab w:val="clear" w:pos="10433"/>
                <w:tab w:val="left" w:pos="3240"/>
              </w:tabs>
              <w:rPr>
                <w:lang w:val="sv-FI"/>
              </w:rPr>
            </w:pPr>
          </w:p>
        </w:tc>
        <w:tc>
          <w:tcPr>
            <w:tcW w:w="1636" w:type="dxa"/>
            <w:tcMar/>
          </w:tcPr>
          <w:p w:rsidRPr="0049423D" w:rsidR="0055209E" w:rsidP="001A6043" w:rsidRDefault="0055209E" w14:paraId="215ED802" w14:textId="189044DD">
            <w:r w:rsidR="2628098B">
              <w:rPr/>
              <w:t>x</w:t>
            </w:r>
          </w:p>
        </w:tc>
        <w:tc>
          <w:tcPr>
            <w:tcW w:w="1636" w:type="dxa"/>
            <w:tcMar/>
          </w:tcPr>
          <w:p w:rsidRPr="0049423D" w:rsidR="0055209E" w:rsidP="3B0114C8" w:rsidRDefault="0055209E" w14:paraId="4E917DAC" w14:textId="77777777">
            <w:pPr>
              <w:rPr>
                <w:color w:val="FF0000"/>
                <w:highlight w:val="yellow"/>
              </w:rPr>
            </w:pPr>
          </w:p>
        </w:tc>
        <w:tc>
          <w:tcPr>
            <w:tcW w:w="1875" w:type="dxa"/>
            <w:tcMar/>
          </w:tcPr>
          <w:p w:rsidRPr="0049423D" w:rsidR="0055209E" w:rsidP="3D3B4653" w:rsidRDefault="0055209E" w14:paraId="3E8F0B1F" w14:textId="77777777">
            <w:pPr>
              <w:rPr>
                <w:highlight w:val="yellow"/>
              </w:rPr>
            </w:pPr>
          </w:p>
        </w:tc>
      </w:tr>
      <w:tr w:rsidRPr="0049423D" w:rsidR="0055209E" w:rsidTr="5E120267" w14:paraId="1A2CE009" w14:textId="77777777">
        <w:trPr>
          <w:trHeight w:val="279"/>
        </w:trPr>
        <w:tc>
          <w:tcPr>
            <w:tcW w:w="9209" w:type="dxa"/>
            <w:tcMar/>
          </w:tcPr>
          <w:p w:rsidRPr="0055209E" w:rsidR="0055209E" w:rsidP="00F143C2" w:rsidRDefault="0055209E" w14:paraId="371B0DCE" w14:textId="661A3CE8">
            <w:pPr>
              <w:tabs>
                <w:tab w:val="clear" w:pos="3912"/>
                <w:tab w:val="clear" w:pos="5216"/>
                <w:tab w:val="clear" w:pos="6521"/>
                <w:tab w:val="clear" w:pos="7825"/>
                <w:tab w:val="clear" w:pos="9129"/>
                <w:tab w:val="clear" w:pos="10433"/>
                <w:tab w:val="left" w:pos="3240"/>
              </w:tabs>
              <w:rPr>
                <w:lang w:val="sv-FI"/>
              </w:rPr>
            </w:pPr>
            <w:r w:rsidRPr="0055209E">
              <w:rPr>
                <w:lang w:val="sv-FI"/>
              </w:rPr>
              <w:t>§ 20</w:t>
            </w:r>
            <w:r>
              <w:rPr>
                <w:lang w:val="sv-FI"/>
              </w:rPr>
              <w:t xml:space="preserve">4 </w:t>
            </w:r>
            <w:r w:rsidRPr="0055209E">
              <w:rPr>
                <w:lang w:val="sv-FI"/>
              </w:rPr>
              <w:t xml:space="preserve">Begäran om avsked från förtroendeuppdrag, Tero </w:t>
            </w:r>
            <w:proofErr w:type="spellStart"/>
            <w:r w:rsidRPr="0055209E">
              <w:rPr>
                <w:lang w:val="sv-FI"/>
              </w:rPr>
              <w:t>Frondelius</w:t>
            </w:r>
            <w:proofErr w:type="spellEnd"/>
            <w:r>
              <w:rPr>
                <w:lang w:val="sv-FI"/>
              </w:rPr>
              <w:t xml:space="preserve"> / </w:t>
            </w:r>
            <w:proofErr w:type="spellStart"/>
            <w:r w:rsidRPr="0055209E">
              <w:rPr>
                <w:lang w:val="sv-FI"/>
              </w:rPr>
              <w:t>Eropyyntö</w:t>
            </w:r>
            <w:proofErr w:type="spellEnd"/>
            <w:r w:rsidRPr="0055209E">
              <w:rPr>
                <w:lang w:val="sv-FI"/>
              </w:rPr>
              <w:t xml:space="preserve"> </w:t>
            </w:r>
            <w:proofErr w:type="spellStart"/>
            <w:r w:rsidRPr="0055209E">
              <w:rPr>
                <w:lang w:val="sv-FI"/>
              </w:rPr>
              <w:t>luottamustehtävästä</w:t>
            </w:r>
            <w:proofErr w:type="spellEnd"/>
            <w:r w:rsidRPr="0055209E">
              <w:rPr>
                <w:lang w:val="sv-FI"/>
              </w:rPr>
              <w:t xml:space="preserve">, Tero </w:t>
            </w:r>
            <w:proofErr w:type="spellStart"/>
            <w:r w:rsidRPr="0055209E">
              <w:rPr>
                <w:lang w:val="sv-FI"/>
              </w:rPr>
              <w:t>Frondelius</w:t>
            </w:r>
            <w:proofErr w:type="spellEnd"/>
          </w:p>
        </w:tc>
        <w:tc>
          <w:tcPr>
            <w:tcW w:w="1636" w:type="dxa"/>
            <w:tcMar/>
          </w:tcPr>
          <w:p w:rsidRPr="0049423D" w:rsidR="0055209E" w:rsidP="001A6043" w:rsidRDefault="0055209E" w14:paraId="05D3136A" w14:textId="7FD24944"/>
          <w:p w:rsidRPr="0049423D" w:rsidR="0055209E" w:rsidP="001A6043" w:rsidRDefault="0055209E" w14:paraId="5D43B542" w14:textId="755522C6">
            <w:r w:rsidR="2E4F6DC1">
              <w:rPr/>
              <w:t>Juha Kallio varsinaiseksi</w:t>
            </w:r>
          </w:p>
          <w:p w:rsidRPr="0049423D" w:rsidR="0055209E" w:rsidP="001A6043" w:rsidRDefault="0055209E" w14:paraId="0EEB9C79" w14:textId="735AF5F5"/>
          <w:p w:rsidRPr="0049423D" w:rsidR="0055209E" w:rsidP="001A6043" w:rsidRDefault="0055209E" w14:paraId="58F85457" w14:textId="5A08ABF3">
            <w:r w:rsidR="2E4F6DC1">
              <w:rPr/>
              <w:t>Varalle Erkki Aro</w:t>
            </w:r>
          </w:p>
          <w:p w:rsidRPr="0049423D" w:rsidR="0055209E" w:rsidP="001A6043" w:rsidRDefault="0055209E" w14:paraId="23ED732D" w14:textId="62E04F9E"/>
        </w:tc>
        <w:tc>
          <w:tcPr>
            <w:tcW w:w="1636" w:type="dxa"/>
            <w:tcMar/>
          </w:tcPr>
          <w:p w:rsidRPr="0049423D" w:rsidR="0055209E" w:rsidP="3B0114C8" w:rsidRDefault="0055209E" w14:paraId="676848EE" w14:textId="77777777">
            <w:pPr>
              <w:rPr>
                <w:color w:val="FF0000"/>
                <w:highlight w:val="yellow"/>
              </w:rPr>
            </w:pPr>
          </w:p>
        </w:tc>
        <w:tc>
          <w:tcPr>
            <w:tcW w:w="1875" w:type="dxa"/>
            <w:tcMar/>
          </w:tcPr>
          <w:p w:rsidRPr="0049423D" w:rsidR="0055209E" w:rsidP="3D3B4653" w:rsidRDefault="0055209E" w14:paraId="26C2CC85" w14:textId="77777777">
            <w:pPr>
              <w:rPr>
                <w:highlight w:val="yellow"/>
              </w:rPr>
            </w:pPr>
          </w:p>
        </w:tc>
      </w:tr>
      <w:tr w:rsidRPr="00D10B72" w:rsidR="0055209E" w:rsidTr="5E120267" w14:paraId="5F4FB2B4" w14:textId="77777777">
        <w:trPr>
          <w:trHeight w:val="279"/>
        </w:trPr>
        <w:tc>
          <w:tcPr>
            <w:tcW w:w="9209" w:type="dxa"/>
            <w:tcMar/>
          </w:tcPr>
          <w:p w:rsidRPr="0055209E" w:rsidR="0055209E" w:rsidP="00F143C2" w:rsidRDefault="0055209E" w14:paraId="1C5A806F" w14:textId="01686959">
            <w:pPr>
              <w:tabs>
                <w:tab w:val="clear" w:pos="3912"/>
                <w:tab w:val="clear" w:pos="5216"/>
                <w:tab w:val="clear" w:pos="6521"/>
                <w:tab w:val="clear" w:pos="7825"/>
                <w:tab w:val="clear" w:pos="9129"/>
                <w:tab w:val="clear" w:pos="10433"/>
                <w:tab w:val="left" w:pos="3240"/>
              </w:tabs>
              <w:rPr>
                <w:lang w:val="sv-FI"/>
              </w:rPr>
            </w:pPr>
            <w:r w:rsidRPr="0055209E">
              <w:rPr>
                <w:lang w:val="sv-FI"/>
              </w:rPr>
              <w:t>§ 20</w:t>
            </w:r>
            <w:r>
              <w:rPr>
                <w:lang w:val="sv-FI"/>
              </w:rPr>
              <w:t xml:space="preserve">5 </w:t>
            </w:r>
            <w:r w:rsidRPr="00D10B72" w:rsidR="00D10B72">
              <w:rPr>
                <w:lang w:val="sv-FI"/>
              </w:rPr>
              <w:t xml:space="preserve">Svar på motion Utredning och uppföljning av konsekvenserna av inbesparingarna inom Österbottens välfärdsområde; M </w:t>
            </w:r>
            <w:proofErr w:type="spellStart"/>
            <w:r w:rsidRPr="00D10B72" w:rsidR="00D10B72">
              <w:rPr>
                <w:lang w:val="sv-FI"/>
              </w:rPr>
              <w:t>Perjus</w:t>
            </w:r>
            <w:proofErr w:type="spellEnd"/>
            <w:r w:rsidRPr="00D10B72" w:rsidR="00D10B72">
              <w:rPr>
                <w:lang w:val="sv-FI"/>
              </w:rPr>
              <w:t xml:space="preserve"> </w:t>
            </w:r>
            <w:proofErr w:type="gramStart"/>
            <w:r w:rsidRPr="00D10B72" w:rsidR="00D10B72">
              <w:rPr>
                <w:lang w:val="sv-FI"/>
              </w:rPr>
              <w:t>m.fl.</w:t>
            </w:r>
            <w:proofErr w:type="gramEnd"/>
            <w:r w:rsidRPr="00D10B72" w:rsidR="00D10B72">
              <w:rPr>
                <w:lang w:val="sv-FI"/>
              </w:rPr>
              <w:t xml:space="preserve"> (SFP)</w:t>
            </w:r>
            <w:r w:rsidR="00D10B72">
              <w:rPr>
                <w:lang w:val="sv-FI"/>
              </w:rPr>
              <w:t xml:space="preserve"> / </w:t>
            </w:r>
            <w:proofErr w:type="spellStart"/>
            <w:r w:rsidRPr="00D10B72" w:rsidR="00D10B72">
              <w:rPr>
                <w:lang w:val="sv-FI"/>
              </w:rPr>
              <w:t>Vastaus</w:t>
            </w:r>
            <w:proofErr w:type="spellEnd"/>
            <w:r w:rsidRPr="00D10B72" w:rsidR="00D10B72">
              <w:rPr>
                <w:lang w:val="sv-FI"/>
              </w:rPr>
              <w:t xml:space="preserve"> </w:t>
            </w:r>
            <w:proofErr w:type="spellStart"/>
            <w:r w:rsidRPr="00D10B72" w:rsidR="00D10B72">
              <w:rPr>
                <w:lang w:val="sv-FI"/>
              </w:rPr>
              <w:t>aloitteeseen</w:t>
            </w:r>
            <w:proofErr w:type="spellEnd"/>
            <w:r w:rsidRPr="00D10B72" w:rsidR="00D10B72">
              <w:rPr>
                <w:lang w:val="sv-FI"/>
              </w:rPr>
              <w:t xml:space="preserve"> </w:t>
            </w:r>
            <w:proofErr w:type="spellStart"/>
            <w:r w:rsidRPr="00D10B72" w:rsidR="00D10B72">
              <w:rPr>
                <w:lang w:val="sv-FI"/>
              </w:rPr>
              <w:t>Pohjanmaan</w:t>
            </w:r>
            <w:proofErr w:type="spellEnd"/>
            <w:r w:rsidRPr="00D10B72" w:rsidR="00D10B72">
              <w:rPr>
                <w:lang w:val="sv-FI"/>
              </w:rPr>
              <w:t xml:space="preserve"> </w:t>
            </w:r>
            <w:proofErr w:type="spellStart"/>
            <w:r w:rsidRPr="00D10B72" w:rsidR="00D10B72">
              <w:rPr>
                <w:lang w:val="sv-FI"/>
              </w:rPr>
              <w:t>hyvinvointialueen</w:t>
            </w:r>
            <w:proofErr w:type="spellEnd"/>
            <w:r w:rsidRPr="00D10B72" w:rsidR="00D10B72">
              <w:rPr>
                <w:lang w:val="sv-FI"/>
              </w:rPr>
              <w:t xml:space="preserve"> </w:t>
            </w:r>
            <w:proofErr w:type="spellStart"/>
            <w:r w:rsidRPr="00D10B72" w:rsidR="00D10B72">
              <w:rPr>
                <w:lang w:val="sv-FI"/>
              </w:rPr>
              <w:t>säästötoimien</w:t>
            </w:r>
            <w:proofErr w:type="spellEnd"/>
            <w:r w:rsidRPr="00D10B72" w:rsidR="00D10B72">
              <w:rPr>
                <w:lang w:val="sv-FI"/>
              </w:rPr>
              <w:t xml:space="preserve"> </w:t>
            </w:r>
            <w:proofErr w:type="spellStart"/>
            <w:r w:rsidRPr="00D10B72" w:rsidR="00D10B72">
              <w:rPr>
                <w:lang w:val="sv-FI"/>
              </w:rPr>
              <w:t>vaikutusten</w:t>
            </w:r>
            <w:proofErr w:type="spellEnd"/>
            <w:r w:rsidRPr="00D10B72" w:rsidR="00D10B72">
              <w:rPr>
                <w:lang w:val="sv-FI"/>
              </w:rPr>
              <w:t xml:space="preserve"> </w:t>
            </w:r>
            <w:proofErr w:type="spellStart"/>
            <w:r w:rsidRPr="00D10B72" w:rsidR="00D10B72">
              <w:rPr>
                <w:lang w:val="sv-FI"/>
              </w:rPr>
              <w:t>selvittäminen</w:t>
            </w:r>
            <w:proofErr w:type="spellEnd"/>
            <w:r w:rsidRPr="00D10B72" w:rsidR="00D10B72">
              <w:rPr>
                <w:lang w:val="sv-FI"/>
              </w:rPr>
              <w:t xml:space="preserve"> ja </w:t>
            </w:r>
            <w:proofErr w:type="spellStart"/>
            <w:r w:rsidRPr="00D10B72" w:rsidR="00D10B72">
              <w:rPr>
                <w:lang w:val="sv-FI"/>
              </w:rPr>
              <w:t>seuranta</w:t>
            </w:r>
            <w:proofErr w:type="spellEnd"/>
            <w:r w:rsidRPr="00D10B72" w:rsidR="00D10B72">
              <w:rPr>
                <w:lang w:val="sv-FI"/>
              </w:rPr>
              <w:t xml:space="preserve">; M </w:t>
            </w:r>
            <w:proofErr w:type="spellStart"/>
            <w:r w:rsidRPr="00D10B72" w:rsidR="00D10B72">
              <w:rPr>
                <w:lang w:val="sv-FI"/>
              </w:rPr>
              <w:t>Perjus</w:t>
            </w:r>
            <w:proofErr w:type="spellEnd"/>
            <w:r w:rsidRPr="00D10B72" w:rsidR="00D10B72">
              <w:rPr>
                <w:lang w:val="sv-FI"/>
              </w:rPr>
              <w:t xml:space="preserve"> </w:t>
            </w:r>
            <w:proofErr w:type="spellStart"/>
            <w:r w:rsidRPr="00D10B72" w:rsidR="00D10B72">
              <w:rPr>
                <w:lang w:val="sv-FI"/>
              </w:rPr>
              <w:t>ym</w:t>
            </w:r>
            <w:proofErr w:type="spellEnd"/>
            <w:r w:rsidRPr="00D10B72" w:rsidR="00D10B72">
              <w:rPr>
                <w:lang w:val="sv-FI"/>
              </w:rPr>
              <w:t>. (RKP)</w:t>
            </w:r>
          </w:p>
        </w:tc>
        <w:tc>
          <w:tcPr>
            <w:tcW w:w="1636" w:type="dxa"/>
            <w:tcMar/>
          </w:tcPr>
          <w:p w:rsidRPr="00D10B72" w:rsidR="0055209E" w:rsidP="001A6043" w:rsidRDefault="0055209E" w14:paraId="56FDEE3A" w14:textId="62811A5E">
            <w:pPr/>
            <w:r w:rsidRPr="5E120267" w:rsidR="71D27D69">
              <w:rPr>
                <w:lang w:val="sv-FI"/>
              </w:rPr>
              <w:t>x</w:t>
            </w:r>
          </w:p>
        </w:tc>
        <w:tc>
          <w:tcPr>
            <w:tcW w:w="1636" w:type="dxa"/>
            <w:tcMar/>
          </w:tcPr>
          <w:p w:rsidRPr="00D10B72" w:rsidR="0055209E" w:rsidP="3B0114C8" w:rsidRDefault="0055209E" w14:paraId="66A900FB" w14:textId="77777777">
            <w:pPr>
              <w:rPr>
                <w:color w:val="FF0000"/>
                <w:highlight w:val="yellow"/>
                <w:lang w:val="sv-FI"/>
              </w:rPr>
            </w:pPr>
          </w:p>
        </w:tc>
        <w:tc>
          <w:tcPr>
            <w:tcW w:w="1875" w:type="dxa"/>
            <w:tcMar/>
          </w:tcPr>
          <w:p w:rsidRPr="00D10B72" w:rsidR="0055209E" w:rsidP="3D3B4653" w:rsidRDefault="0055209E" w14:paraId="7C979C2F" w14:textId="77777777">
            <w:pPr>
              <w:rPr>
                <w:highlight w:val="yellow"/>
                <w:lang w:val="sv-FI"/>
              </w:rPr>
            </w:pPr>
          </w:p>
        </w:tc>
      </w:tr>
      <w:tr w:rsidRPr="00D10B72" w:rsidR="00D10B72" w:rsidTr="5E120267" w14:paraId="2322E916" w14:textId="77777777">
        <w:trPr>
          <w:trHeight w:val="279"/>
        </w:trPr>
        <w:tc>
          <w:tcPr>
            <w:tcW w:w="9209" w:type="dxa"/>
            <w:tcMar/>
          </w:tcPr>
          <w:p w:rsidRPr="0055209E" w:rsidR="00D10B72" w:rsidP="00F143C2" w:rsidRDefault="00D10B72" w14:paraId="42F67FBF" w14:textId="4AD24B24">
            <w:pPr>
              <w:tabs>
                <w:tab w:val="clear" w:pos="3912"/>
                <w:tab w:val="clear" w:pos="5216"/>
                <w:tab w:val="clear" w:pos="6521"/>
                <w:tab w:val="clear" w:pos="7825"/>
                <w:tab w:val="clear" w:pos="9129"/>
                <w:tab w:val="clear" w:pos="10433"/>
                <w:tab w:val="left" w:pos="3240"/>
              </w:tabs>
              <w:rPr>
                <w:lang w:val="sv-FI"/>
              </w:rPr>
            </w:pPr>
            <w:r w:rsidRPr="00D10B72">
              <w:rPr>
                <w:lang w:val="sv-FI"/>
              </w:rPr>
              <w:t>§ 20</w:t>
            </w:r>
            <w:r>
              <w:rPr>
                <w:lang w:val="sv-FI"/>
              </w:rPr>
              <w:t xml:space="preserve">6 </w:t>
            </w:r>
            <w:r w:rsidRPr="00D10B72">
              <w:rPr>
                <w:lang w:val="sv-FI"/>
              </w:rPr>
              <w:t>Svar på fullmäktigemotion om återställande av kvaliteten i mattjänsterna för äldre</w:t>
            </w:r>
            <w:r>
              <w:rPr>
                <w:lang w:val="sv-FI"/>
              </w:rPr>
              <w:t xml:space="preserve"> / </w:t>
            </w:r>
            <w:proofErr w:type="spellStart"/>
            <w:r w:rsidRPr="00D10B72">
              <w:rPr>
                <w:lang w:val="sv-FI"/>
              </w:rPr>
              <w:t>Vastaus</w:t>
            </w:r>
            <w:proofErr w:type="spellEnd"/>
            <w:r w:rsidRPr="00D10B72">
              <w:rPr>
                <w:lang w:val="sv-FI"/>
              </w:rPr>
              <w:t xml:space="preserve"> </w:t>
            </w:r>
            <w:proofErr w:type="spellStart"/>
            <w:r w:rsidRPr="00D10B72">
              <w:rPr>
                <w:lang w:val="sv-FI"/>
              </w:rPr>
              <w:t>valtuustoaloitteeseen</w:t>
            </w:r>
            <w:proofErr w:type="spellEnd"/>
            <w:r w:rsidRPr="00D10B72">
              <w:rPr>
                <w:lang w:val="sv-FI"/>
              </w:rPr>
              <w:t xml:space="preserve"> </w:t>
            </w:r>
            <w:proofErr w:type="spellStart"/>
            <w:r w:rsidRPr="00D10B72">
              <w:rPr>
                <w:lang w:val="sv-FI"/>
              </w:rPr>
              <w:t>ikäihmisten</w:t>
            </w:r>
            <w:proofErr w:type="spellEnd"/>
            <w:r w:rsidRPr="00D10B72">
              <w:rPr>
                <w:lang w:val="sv-FI"/>
              </w:rPr>
              <w:t xml:space="preserve"> </w:t>
            </w:r>
            <w:proofErr w:type="spellStart"/>
            <w:r w:rsidRPr="00D10B72">
              <w:rPr>
                <w:lang w:val="sv-FI"/>
              </w:rPr>
              <w:t>ruokapalveluiden</w:t>
            </w:r>
            <w:proofErr w:type="spellEnd"/>
            <w:r w:rsidRPr="00D10B72">
              <w:rPr>
                <w:lang w:val="sv-FI"/>
              </w:rPr>
              <w:t xml:space="preserve"> </w:t>
            </w:r>
            <w:proofErr w:type="spellStart"/>
            <w:r w:rsidRPr="00D10B72">
              <w:rPr>
                <w:lang w:val="sv-FI"/>
              </w:rPr>
              <w:t>laadun</w:t>
            </w:r>
            <w:proofErr w:type="spellEnd"/>
            <w:r w:rsidRPr="00D10B72">
              <w:rPr>
                <w:lang w:val="sv-FI"/>
              </w:rPr>
              <w:t xml:space="preserve"> </w:t>
            </w:r>
            <w:proofErr w:type="spellStart"/>
            <w:r w:rsidRPr="00D10B72">
              <w:rPr>
                <w:lang w:val="sv-FI"/>
              </w:rPr>
              <w:t>palauttamisesta</w:t>
            </w:r>
            <w:proofErr w:type="spellEnd"/>
          </w:p>
        </w:tc>
        <w:tc>
          <w:tcPr>
            <w:tcW w:w="1636" w:type="dxa"/>
            <w:tcMar/>
          </w:tcPr>
          <w:p w:rsidRPr="00D10B72" w:rsidR="00D10B72" w:rsidP="001A6043" w:rsidRDefault="00D10B72" w14:paraId="058F9C4E" w14:textId="21C4242D">
            <w:pPr/>
            <w:r w:rsidRPr="5E120267" w:rsidR="2B69019E">
              <w:rPr>
                <w:lang w:val="sv-FI"/>
              </w:rPr>
              <w:t>x</w:t>
            </w:r>
          </w:p>
        </w:tc>
        <w:tc>
          <w:tcPr>
            <w:tcW w:w="1636" w:type="dxa"/>
            <w:tcMar/>
          </w:tcPr>
          <w:p w:rsidRPr="00D10B72" w:rsidR="00D10B72" w:rsidP="3B0114C8" w:rsidRDefault="00D10B72" w14:paraId="716C0E9C" w14:textId="77777777">
            <w:pPr>
              <w:rPr>
                <w:color w:val="FF0000"/>
                <w:highlight w:val="yellow"/>
                <w:lang w:val="sv-FI"/>
              </w:rPr>
            </w:pPr>
          </w:p>
        </w:tc>
        <w:tc>
          <w:tcPr>
            <w:tcW w:w="1875" w:type="dxa"/>
            <w:tcMar/>
          </w:tcPr>
          <w:p w:rsidRPr="00D10B72" w:rsidR="00D10B72" w:rsidP="3D3B4653" w:rsidRDefault="00D10B72" w14:paraId="5979724D" w14:textId="77777777">
            <w:pPr>
              <w:rPr>
                <w:highlight w:val="yellow"/>
                <w:lang w:val="sv-FI"/>
              </w:rPr>
            </w:pPr>
          </w:p>
        </w:tc>
      </w:tr>
      <w:tr w:rsidRPr="00D10B72" w:rsidR="00D10B72" w:rsidTr="5E120267" w14:paraId="572F0605" w14:textId="77777777">
        <w:trPr>
          <w:trHeight w:val="279"/>
        </w:trPr>
        <w:tc>
          <w:tcPr>
            <w:tcW w:w="9209" w:type="dxa"/>
            <w:tcMar/>
          </w:tcPr>
          <w:p w:rsidRPr="00D10B72" w:rsidR="00D10B72" w:rsidP="00F143C2" w:rsidRDefault="00D10B72" w14:paraId="1B2942F5" w14:textId="5A33EE88">
            <w:pPr>
              <w:tabs>
                <w:tab w:val="clear" w:pos="3912"/>
                <w:tab w:val="clear" w:pos="5216"/>
                <w:tab w:val="clear" w:pos="6521"/>
                <w:tab w:val="clear" w:pos="7825"/>
                <w:tab w:val="clear" w:pos="9129"/>
                <w:tab w:val="clear" w:pos="10433"/>
                <w:tab w:val="left" w:pos="3240"/>
              </w:tabs>
              <w:rPr>
                <w:lang w:val="sv-FI"/>
              </w:rPr>
            </w:pPr>
            <w:r w:rsidRPr="00D10B72">
              <w:rPr>
                <w:lang w:val="sv-FI"/>
              </w:rPr>
              <w:t>§ 20</w:t>
            </w:r>
            <w:r>
              <w:rPr>
                <w:lang w:val="sv-FI"/>
              </w:rPr>
              <w:t xml:space="preserve">7 </w:t>
            </w:r>
            <w:r w:rsidRPr="00D10B72">
              <w:rPr>
                <w:lang w:val="sv-FI"/>
              </w:rPr>
              <w:t>Tillsyn över laglighet och verkställighet av områdesfullmäktiges beslut 5.10.2026</w:t>
            </w:r>
            <w:r>
              <w:rPr>
                <w:lang w:val="sv-FI"/>
              </w:rPr>
              <w:t xml:space="preserve"> / </w:t>
            </w:r>
            <w:proofErr w:type="spellStart"/>
            <w:r w:rsidRPr="00D10B72">
              <w:rPr>
                <w:lang w:val="sv-FI"/>
              </w:rPr>
              <w:t>Aluevaltuuston</w:t>
            </w:r>
            <w:proofErr w:type="spellEnd"/>
            <w:r w:rsidRPr="00D10B72">
              <w:rPr>
                <w:lang w:val="sv-FI"/>
              </w:rPr>
              <w:t xml:space="preserve"> </w:t>
            </w:r>
            <w:proofErr w:type="spellStart"/>
            <w:r w:rsidRPr="00D10B72">
              <w:rPr>
                <w:lang w:val="sv-FI"/>
              </w:rPr>
              <w:t>päätösten</w:t>
            </w:r>
            <w:proofErr w:type="spellEnd"/>
            <w:r w:rsidRPr="00D10B72">
              <w:rPr>
                <w:lang w:val="sv-FI"/>
              </w:rPr>
              <w:t xml:space="preserve"> </w:t>
            </w:r>
            <w:proofErr w:type="spellStart"/>
            <w:r w:rsidRPr="00D10B72">
              <w:rPr>
                <w:lang w:val="sv-FI"/>
              </w:rPr>
              <w:t>täytäntöönpano</w:t>
            </w:r>
            <w:proofErr w:type="spellEnd"/>
            <w:r w:rsidRPr="00D10B72">
              <w:rPr>
                <w:lang w:val="sv-FI"/>
              </w:rPr>
              <w:t xml:space="preserve"> ja </w:t>
            </w:r>
            <w:proofErr w:type="spellStart"/>
            <w:r w:rsidRPr="00D10B72">
              <w:rPr>
                <w:lang w:val="sv-FI"/>
              </w:rPr>
              <w:t>laillisuuden</w:t>
            </w:r>
            <w:proofErr w:type="spellEnd"/>
            <w:r w:rsidRPr="00D10B72">
              <w:rPr>
                <w:lang w:val="sv-FI"/>
              </w:rPr>
              <w:t xml:space="preserve"> </w:t>
            </w:r>
            <w:proofErr w:type="spellStart"/>
            <w:r w:rsidRPr="00D10B72">
              <w:rPr>
                <w:lang w:val="sv-FI"/>
              </w:rPr>
              <w:t>valvonta</w:t>
            </w:r>
            <w:proofErr w:type="spellEnd"/>
            <w:r w:rsidRPr="00D10B72">
              <w:rPr>
                <w:lang w:val="sv-FI"/>
              </w:rPr>
              <w:t xml:space="preserve"> 5.10.2026</w:t>
            </w:r>
          </w:p>
        </w:tc>
        <w:tc>
          <w:tcPr>
            <w:tcW w:w="1636" w:type="dxa"/>
            <w:tcMar/>
          </w:tcPr>
          <w:p w:rsidRPr="00D10B72" w:rsidR="00D10B72" w:rsidP="001A6043" w:rsidRDefault="00D10B72" w14:paraId="18FA7AA9" w14:textId="5DE5D55F">
            <w:pPr/>
            <w:r w:rsidRPr="5E120267" w:rsidR="14D1DBD9">
              <w:rPr>
                <w:lang w:val="sv-FI"/>
              </w:rPr>
              <w:t>x</w:t>
            </w:r>
          </w:p>
        </w:tc>
        <w:tc>
          <w:tcPr>
            <w:tcW w:w="1636" w:type="dxa"/>
            <w:tcMar/>
          </w:tcPr>
          <w:p w:rsidRPr="00D10B72" w:rsidR="00D10B72" w:rsidP="3B0114C8" w:rsidRDefault="00D10B72" w14:paraId="5C406E13" w14:textId="77777777">
            <w:pPr>
              <w:rPr>
                <w:color w:val="FF0000"/>
                <w:highlight w:val="yellow"/>
                <w:lang w:val="sv-FI"/>
              </w:rPr>
            </w:pPr>
          </w:p>
        </w:tc>
        <w:tc>
          <w:tcPr>
            <w:tcW w:w="1875" w:type="dxa"/>
            <w:tcMar/>
          </w:tcPr>
          <w:p w:rsidRPr="00D10B72" w:rsidR="00D10B72" w:rsidP="3D3B4653" w:rsidRDefault="00D10B72" w14:paraId="2ECBB016" w14:textId="77777777">
            <w:pPr>
              <w:rPr>
                <w:highlight w:val="yellow"/>
                <w:lang w:val="sv-FI"/>
              </w:rPr>
            </w:pPr>
          </w:p>
        </w:tc>
      </w:tr>
      <w:tr w:rsidRPr="00D10B72" w:rsidR="00D10B72" w:rsidTr="5E120267" w14:paraId="52E689D3" w14:textId="77777777">
        <w:trPr>
          <w:trHeight w:val="279"/>
        </w:trPr>
        <w:tc>
          <w:tcPr>
            <w:tcW w:w="9209" w:type="dxa"/>
            <w:tcMar/>
          </w:tcPr>
          <w:p w:rsidRPr="00D10B72" w:rsidR="00D10B72" w:rsidP="00F143C2" w:rsidRDefault="00D10B72" w14:paraId="036A91B8" w14:textId="6599463F">
            <w:pPr>
              <w:tabs>
                <w:tab w:val="clear" w:pos="3912"/>
                <w:tab w:val="clear" w:pos="5216"/>
                <w:tab w:val="clear" w:pos="6521"/>
                <w:tab w:val="clear" w:pos="7825"/>
                <w:tab w:val="clear" w:pos="9129"/>
                <w:tab w:val="clear" w:pos="10433"/>
                <w:tab w:val="left" w:pos="3240"/>
              </w:tabs>
              <w:rPr>
                <w:lang w:val="sv-FI"/>
              </w:rPr>
            </w:pPr>
            <w:r w:rsidRPr="00D10B72">
              <w:rPr>
                <w:lang w:val="sv-FI"/>
              </w:rPr>
              <w:t>§ 20</w:t>
            </w:r>
            <w:r>
              <w:rPr>
                <w:lang w:val="sv-FI"/>
              </w:rPr>
              <w:t xml:space="preserve">8 </w:t>
            </w:r>
            <w:r w:rsidRPr="00D10B72">
              <w:rPr>
                <w:lang w:val="sv-FI"/>
              </w:rPr>
              <w:t>Motioner som inlämnats vid fullmäktiges sammanträde 5.10</w:t>
            </w:r>
            <w:r>
              <w:rPr>
                <w:lang w:val="sv-FI"/>
              </w:rPr>
              <w:t xml:space="preserve"> / </w:t>
            </w:r>
            <w:proofErr w:type="spellStart"/>
            <w:r w:rsidRPr="00D10B72">
              <w:rPr>
                <w:lang w:val="sv-FI"/>
              </w:rPr>
              <w:t>Valtuuston</w:t>
            </w:r>
            <w:proofErr w:type="spellEnd"/>
            <w:r w:rsidRPr="00D10B72">
              <w:rPr>
                <w:lang w:val="sv-FI"/>
              </w:rPr>
              <w:t xml:space="preserve"> </w:t>
            </w:r>
            <w:proofErr w:type="spellStart"/>
            <w:r w:rsidRPr="00D10B72">
              <w:rPr>
                <w:lang w:val="sv-FI"/>
              </w:rPr>
              <w:t>kokouksessa</w:t>
            </w:r>
            <w:proofErr w:type="spellEnd"/>
            <w:r w:rsidRPr="00D10B72">
              <w:rPr>
                <w:lang w:val="sv-FI"/>
              </w:rPr>
              <w:t xml:space="preserve"> 5.10. </w:t>
            </w:r>
            <w:proofErr w:type="spellStart"/>
            <w:r w:rsidRPr="00D10B72">
              <w:rPr>
                <w:lang w:val="sv-FI"/>
              </w:rPr>
              <w:t>tehdyt</w:t>
            </w:r>
            <w:proofErr w:type="spellEnd"/>
            <w:r w:rsidRPr="00D10B72">
              <w:rPr>
                <w:lang w:val="sv-FI"/>
              </w:rPr>
              <w:t xml:space="preserve"> </w:t>
            </w:r>
            <w:proofErr w:type="spellStart"/>
            <w:r w:rsidRPr="00D10B72">
              <w:rPr>
                <w:lang w:val="sv-FI"/>
              </w:rPr>
              <w:t>aloitteeet</w:t>
            </w:r>
            <w:proofErr w:type="spellEnd"/>
          </w:p>
        </w:tc>
        <w:tc>
          <w:tcPr>
            <w:tcW w:w="1636" w:type="dxa"/>
            <w:tcMar/>
          </w:tcPr>
          <w:p w:rsidRPr="00D10B72" w:rsidR="00D10B72" w:rsidP="001A6043" w:rsidRDefault="00D10B72" w14:paraId="2A65042E" w14:textId="5903414A">
            <w:pPr/>
            <w:r w:rsidRPr="5E120267" w:rsidR="121E437C">
              <w:rPr>
                <w:lang w:val="sv-FI"/>
              </w:rPr>
              <w:t>x</w:t>
            </w:r>
          </w:p>
        </w:tc>
        <w:tc>
          <w:tcPr>
            <w:tcW w:w="1636" w:type="dxa"/>
            <w:tcMar/>
          </w:tcPr>
          <w:p w:rsidRPr="00D10B72" w:rsidR="00D10B72" w:rsidP="3B0114C8" w:rsidRDefault="00D10B72" w14:paraId="005E255E" w14:textId="77777777">
            <w:pPr>
              <w:rPr>
                <w:color w:val="FF0000"/>
                <w:highlight w:val="yellow"/>
                <w:lang w:val="sv-FI"/>
              </w:rPr>
            </w:pPr>
          </w:p>
        </w:tc>
        <w:tc>
          <w:tcPr>
            <w:tcW w:w="1875" w:type="dxa"/>
            <w:tcMar/>
          </w:tcPr>
          <w:p w:rsidRPr="00D10B72" w:rsidR="00D10B72" w:rsidP="3D3B4653" w:rsidRDefault="00D10B72" w14:paraId="36CC33A8" w14:textId="77777777">
            <w:pPr>
              <w:rPr>
                <w:highlight w:val="yellow"/>
                <w:lang w:val="sv-FI"/>
              </w:rPr>
            </w:pPr>
          </w:p>
        </w:tc>
      </w:tr>
      <w:tr w:rsidRPr="00D10B72" w:rsidR="00D10B72" w:rsidTr="5E120267" w14:paraId="35AB0A0A" w14:textId="77777777">
        <w:trPr>
          <w:trHeight w:val="279"/>
        </w:trPr>
        <w:tc>
          <w:tcPr>
            <w:tcW w:w="9209" w:type="dxa"/>
            <w:tcMar/>
          </w:tcPr>
          <w:p w:rsidRPr="00D10B72" w:rsidR="00D10B72" w:rsidP="00F143C2" w:rsidRDefault="00D10B72" w14:paraId="12EDA0D0" w14:textId="5396125E">
            <w:pPr>
              <w:tabs>
                <w:tab w:val="clear" w:pos="3912"/>
                <w:tab w:val="clear" w:pos="5216"/>
                <w:tab w:val="clear" w:pos="6521"/>
                <w:tab w:val="clear" w:pos="7825"/>
                <w:tab w:val="clear" w:pos="9129"/>
                <w:tab w:val="clear" w:pos="10433"/>
                <w:tab w:val="left" w:pos="3240"/>
              </w:tabs>
              <w:rPr>
                <w:lang w:val="sv-FI"/>
              </w:rPr>
            </w:pPr>
            <w:r w:rsidRPr="00D10B72">
              <w:rPr>
                <w:lang w:val="sv-FI"/>
              </w:rPr>
              <w:t>§ 20</w:t>
            </w:r>
            <w:r>
              <w:rPr>
                <w:lang w:val="sv-FI"/>
              </w:rPr>
              <w:t xml:space="preserve">9 </w:t>
            </w:r>
            <w:r w:rsidRPr="00D10B72">
              <w:rPr>
                <w:lang w:val="sv-FI"/>
              </w:rPr>
              <w:t>Utnyttjande av välfärdsområdesstyrelsens övertagningsrätt</w:t>
            </w:r>
            <w:r>
              <w:rPr>
                <w:lang w:val="sv-FI"/>
              </w:rPr>
              <w:t xml:space="preserve"> / </w:t>
            </w:r>
            <w:proofErr w:type="spellStart"/>
            <w:r w:rsidRPr="00D10B72">
              <w:rPr>
                <w:lang w:val="sv-FI"/>
              </w:rPr>
              <w:t>Aluehallituksen</w:t>
            </w:r>
            <w:proofErr w:type="spellEnd"/>
            <w:r w:rsidRPr="00D10B72">
              <w:rPr>
                <w:lang w:val="sv-FI"/>
              </w:rPr>
              <w:t xml:space="preserve"> </w:t>
            </w:r>
            <w:proofErr w:type="spellStart"/>
            <w:r w:rsidRPr="00D10B72">
              <w:rPr>
                <w:lang w:val="sv-FI"/>
              </w:rPr>
              <w:t>otto-oikeuden</w:t>
            </w:r>
            <w:proofErr w:type="spellEnd"/>
            <w:r w:rsidRPr="00D10B72">
              <w:rPr>
                <w:lang w:val="sv-FI"/>
              </w:rPr>
              <w:t xml:space="preserve"> </w:t>
            </w:r>
            <w:proofErr w:type="spellStart"/>
            <w:r w:rsidRPr="00D10B72">
              <w:rPr>
                <w:lang w:val="sv-FI"/>
              </w:rPr>
              <w:t>käyttäminen</w:t>
            </w:r>
            <w:proofErr w:type="spellEnd"/>
          </w:p>
        </w:tc>
        <w:tc>
          <w:tcPr>
            <w:tcW w:w="1636" w:type="dxa"/>
            <w:tcMar/>
          </w:tcPr>
          <w:p w:rsidRPr="00D10B72" w:rsidR="00D10B72" w:rsidP="001A6043" w:rsidRDefault="00D10B72" w14:paraId="413F003D" w14:textId="09F21A42">
            <w:pPr/>
            <w:r w:rsidRPr="5E120267" w:rsidR="6C78E4E0">
              <w:rPr>
                <w:lang w:val="sv-FI"/>
              </w:rPr>
              <w:t>x</w:t>
            </w:r>
          </w:p>
        </w:tc>
        <w:tc>
          <w:tcPr>
            <w:tcW w:w="1636" w:type="dxa"/>
            <w:tcMar/>
          </w:tcPr>
          <w:p w:rsidRPr="00D10B72" w:rsidR="00D10B72" w:rsidP="3B0114C8" w:rsidRDefault="00D10B72" w14:paraId="28F8F23D" w14:textId="77777777">
            <w:pPr>
              <w:rPr>
                <w:color w:val="FF0000"/>
                <w:highlight w:val="yellow"/>
                <w:lang w:val="sv-FI"/>
              </w:rPr>
            </w:pPr>
          </w:p>
        </w:tc>
        <w:tc>
          <w:tcPr>
            <w:tcW w:w="1875" w:type="dxa"/>
            <w:tcMar/>
          </w:tcPr>
          <w:p w:rsidRPr="00D10B72" w:rsidR="00D10B72" w:rsidP="3D3B4653" w:rsidRDefault="00D10B72" w14:paraId="7171CBF9" w14:textId="77777777">
            <w:pPr>
              <w:rPr>
                <w:highlight w:val="yellow"/>
                <w:lang w:val="sv-FI"/>
              </w:rPr>
            </w:pPr>
          </w:p>
        </w:tc>
      </w:tr>
      <w:tr w:rsidRPr="00D10B72" w:rsidR="00D10B72" w:rsidTr="5E120267" w14:paraId="677E7739" w14:textId="77777777">
        <w:trPr>
          <w:trHeight w:val="279"/>
        </w:trPr>
        <w:tc>
          <w:tcPr>
            <w:tcW w:w="9209" w:type="dxa"/>
            <w:tcMar/>
          </w:tcPr>
          <w:p w:rsidRPr="00D10B72" w:rsidR="00D10B72" w:rsidP="00F143C2" w:rsidRDefault="00D10B72" w14:paraId="3638A48B" w14:textId="6AEC27AC">
            <w:pPr>
              <w:tabs>
                <w:tab w:val="clear" w:pos="3912"/>
                <w:tab w:val="clear" w:pos="5216"/>
                <w:tab w:val="clear" w:pos="6521"/>
                <w:tab w:val="clear" w:pos="7825"/>
                <w:tab w:val="clear" w:pos="9129"/>
                <w:tab w:val="clear" w:pos="10433"/>
                <w:tab w:val="left" w:pos="3240"/>
              </w:tabs>
              <w:rPr>
                <w:lang w:val="sv-FI"/>
              </w:rPr>
            </w:pPr>
            <w:r w:rsidRPr="00D10B72">
              <w:rPr>
                <w:lang w:val="sv-FI"/>
              </w:rPr>
              <w:t>§ 2</w:t>
            </w:r>
            <w:r>
              <w:rPr>
                <w:lang w:val="sv-FI"/>
              </w:rPr>
              <w:t xml:space="preserve">10 </w:t>
            </w:r>
            <w:r w:rsidRPr="00D10B72">
              <w:rPr>
                <w:lang w:val="sv-FI"/>
              </w:rPr>
              <w:t>Övriga eventuella ärenden</w:t>
            </w:r>
            <w:r>
              <w:rPr>
                <w:lang w:val="sv-FI"/>
              </w:rPr>
              <w:t xml:space="preserve"> / </w:t>
            </w:r>
            <w:proofErr w:type="spellStart"/>
            <w:r w:rsidRPr="00D10B72">
              <w:rPr>
                <w:lang w:val="sv-FI"/>
              </w:rPr>
              <w:t>Muut</w:t>
            </w:r>
            <w:proofErr w:type="spellEnd"/>
            <w:r w:rsidRPr="00D10B72">
              <w:rPr>
                <w:lang w:val="sv-FI"/>
              </w:rPr>
              <w:t xml:space="preserve"> </w:t>
            </w:r>
            <w:proofErr w:type="spellStart"/>
            <w:r w:rsidRPr="00D10B72">
              <w:rPr>
                <w:lang w:val="sv-FI"/>
              </w:rPr>
              <w:t>mahdolliset</w:t>
            </w:r>
            <w:proofErr w:type="spellEnd"/>
            <w:r w:rsidRPr="00D10B72">
              <w:rPr>
                <w:lang w:val="sv-FI"/>
              </w:rPr>
              <w:t xml:space="preserve"> asiat</w:t>
            </w:r>
          </w:p>
        </w:tc>
        <w:tc>
          <w:tcPr>
            <w:tcW w:w="1636" w:type="dxa"/>
            <w:tcMar/>
          </w:tcPr>
          <w:p w:rsidRPr="00D10B72" w:rsidR="00D10B72" w:rsidP="001A6043" w:rsidRDefault="00D10B72" w14:paraId="360D3094" w14:textId="4580837C">
            <w:pPr/>
            <w:r w:rsidRPr="5E120267" w:rsidR="00695703">
              <w:rPr>
                <w:lang w:val="sv-FI"/>
              </w:rPr>
              <w:t>x</w:t>
            </w:r>
          </w:p>
        </w:tc>
        <w:tc>
          <w:tcPr>
            <w:tcW w:w="1636" w:type="dxa"/>
            <w:tcMar/>
          </w:tcPr>
          <w:p w:rsidRPr="00D10B72" w:rsidR="00D10B72" w:rsidP="3B0114C8" w:rsidRDefault="00D10B72" w14:paraId="330D6D91" w14:textId="77777777">
            <w:pPr>
              <w:rPr>
                <w:color w:val="FF0000"/>
                <w:highlight w:val="yellow"/>
                <w:lang w:val="sv-FI"/>
              </w:rPr>
            </w:pPr>
          </w:p>
        </w:tc>
        <w:tc>
          <w:tcPr>
            <w:tcW w:w="1875" w:type="dxa"/>
            <w:tcMar/>
          </w:tcPr>
          <w:p w:rsidRPr="00D10B72" w:rsidR="00D10B72" w:rsidP="3D3B4653" w:rsidRDefault="00D10B72" w14:paraId="25311850" w14:textId="77777777">
            <w:pPr>
              <w:rPr>
                <w:highlight w:val="yellow"/>
                <w:lang w:val="sv-FI"/>
              </w:rPr>
            </w:pPr>
          </w:p>
        </w:tc>
      </w:tr>
      <w:tr w:rsidRPr="00D10B72" w:rsidR="00D10B72" w:rsidTr="5E120267" w14:paraId="17BAE112" w14:textId="77777777">
        <w:trPr>
          <w:trHeight w:val="279"/>
        </w:trPr>
        <w:tc>
          <w:tcPr>
            <w:tcW w:w="9209" w:type="dxa"/>
            <w:tcMar/>
          </w:tcPr>
          <w:p w:rsidRPr="00D10B72" w:rsidR="00D10B72" w:rsidP="00F143C2" w:rsidRDefault="00D10B72" w14:paraId="2219588C" w14:textId="18AF6B81">
            <w:pPr>
              <w:tabs>
                <w:tab w:val="clear" w:pos="3912"/>
                <w:tab w:val="clear" w:pos="5216"/>
                <w:tab w:val="clear" w:pos="6521"/>
                <w:tab w:val="clear" w:pos="7825"/>
                <w:tab w:val="clear" w:pos="9129"/>
                <w:tab w:val="clear" w:pos="10433"/>
                <w:tab w:val="left" w:pos="3240"/>
              </w:tabs>
              <w:rPr>
                <w:lang w:val="sv-FI"/>
              </w:rPr>
            </w:pPr>
            <w:r w:rsidRPr="00D10B72">
              <w:rPr>
                <w:lang w:val="sv-FI"/>
              </w:rPr>
              <w:t>§ 21</w:t>
            </w:r>
            <w:r>
              <w:rPr>
                <w:lang w:val="sv-FI"/>
              </w:rPr>
              <w:t xml:space="preserve">1 </w:t>
            </w:r>
            <w:r w:rsidRPr="00D10B72">
              <w:rPr>
                <w:lang w:val="sv-FI"/>
              </w:rPr>
              <w:t>Sammanträdet avslutas</w:t>
            </w:r>
            <w:r>
              <w:rPr>
                <w:lang w:val="sv-FI"/>
              </w:rPr>
              <w:t xml:space="preserve"> / </w:t>
            </w:r>
            <w:proofErr w:type="spellStart"/>
            <w:r w:rsidRPr="00D10B72">
              <w:rPr>
                <w:lang w:val="sv-FI"/>
              </w:rPr>
              <w:t>Kokouksen</w:t>
            </w:r>
            <w:proofErr w:type="spellEnd"/>
            <w:r w:rsidRPr="00D10B72">
              <w:rPr>
                <w:lang w:val="sv-FI"/>
              </w:rPr>
              <w:t xml:space="preserve"> </w:t>
            </w:r>
            <w:proofErr w:type="spellStart"/>
            <w:r w:rsidRPr="00D10B72">
              <w:rPr>
                <w:lang w:val="sv-FI"/>
              </w:rPr>
              <w:t>päättäminen</w:t>
            </w:r>
            <w:proofErr w:type="spellEnd"/>
          </w:p>
        </w:tc>
        <w:tc>
          <w:tcPr>
            <w:tcW w:w="1636" w:type="dxa"/>
            <w:tcMar/>
          </w:tcPr>
          <w:p w:rsidRPr="00D10B72" w:rsidR="00D10B72" w:rsidP="001A6043" w:rsidRDefault="00D10B72" w14:paraId="4166B73B" w14:textId="45186ECD">
            <w:pPr/>
            <w:r w:rsidRPr="5E120267" w:rsidR="1F6F701A">
              <w:rPr>
                <w:lang w:val="sv-FI"/>
              </w:rPr>
              <w:t xml:space="preserve"> 13.41</w:t>
            </w:r>
          </w:p>
        </w:tc>
        <w:tc>
          <w:tcPr>
            <w:tcW w:w="1636" w:type="dxa"/>
            <w:tcMar/>
          </w:tcPr>
          <w:p w:rsidRPr="00D10B72" w:rsidR="00D10B72" w:rsidP="3B0114C8" w:rsidRDefault="00D10B72" w14:paraId="1C9035C1" w14:textId="77777777">
            <w:pPr>
              <w:rPr>
                <w:color w:val="FF0000"/>
                <w:highlight w:val="yellow"/>
                <w:lang w:val="sv-FI"/>
              </w:rPr>
            </w:pPr>
          </w:p>
        </w:tc>
        <w:tc>
          <w:tcPr>
            <w:tcW w:w="1875" w:type="dxa"/>
            <w:tcMar/>
          </w:tcPr>
          <w:p w:rsidRPr="00D10B72" w:rsidR="00D10B72" w:rsidP="3D3B4653" w:rsidRDefault="00D10B72" w14:paraId="636AEAB4" w14:textId="77777777">
            <w:pPr>
              <w:rPr>
                <w:highlight w:val="yellow"/>
                <w:lang w:val="sv-FI"/>
              </w:rPr>
            </w:pPr>
          </w:p>
        </w:tc>
      </w:tr>
    </w:tbl>
    <w:p w:rsidRPr="00D10B72" w:rsidR="00263D1D" w:rsidP="00317705" w:rsidRDefault="00263D1D" w14:paraId="01C126FD" w14:textId="77777777">
      <w:pPr>
        <w:rPr>
          <w:lang w:val="sv-FI"/>
        </w:rPr>
      </w:pPr>
    </w:p>
    <w:p w:rsidRPr="007A50D8" w:rsidR="001837D9" w:rsidP="00317705" w:rsidRDefault="00A01ACB" w14:paraId="79F348D2" w14:textId="083F5C36">
      <w:pPr>
        <w:rPr>
          <w:lang w:val="sv-FI"/>
        </w:rPr>
      </w:pPr>
      <w:r w:rsidRPr="007A50D8">
        <w:rPr>
          <w:lang w:val="sv-FI"/>
        </w:rPr>
        <w:t>Efter sammanträde</w:t>
      </w:r>
      <w:r w:rsidRPr="007A50D8" w:rsidR="007A50D8">
        <w:rPr>
          <w:lang w:val="sv-FI"/>
        </w:rPr>
        <w:t>t</w:t>
      </w:r>
      <w:r w:rsidRPr="007A50D8">
        <w:rPr>
          <w:lang w:val="sv-FI"/>
        </w:rPr>
        <w:t xml:space="preserve"> publicerar vi även ett </w:t>
      </w:r>
      <w:r w:rsidRPr="007A50D8" w:rsidR="007A50D8">
        <w:rPr>
          <w:lang w:val="sv-FI"/>
        </w:rPr>
        <w:t>mötes</w:t>
      </w:r>
      <w:r w:rsidRPr="007A50D8">
        <w:rPr>
          <w:lang w:val="sv-FI"/>
        </w:rPr>
        <w:t>meddelande</w:t>
      </w:r>
      <w:r w:rsidRPr="007A50D8" w:rsidR="007A50D8">
        <w:rPr>
          <w:lang w:val="sv-FI"/>
        </w:rPr>
        <w:t xml:space="preserve"> som skickas till medierna i regionen och </w:t>
      </w:r>
      <w:r w:rsidR="007A50D8">
        <w:rPr>
          <w:lang w:val="sv-FI"/>
        </w:rPr>
        <w:t xml:space="preserve">som också </w:t>
      </w:r>
      <w:r w:rsidRPr="007A50D8" w:rsidR="007A50D8">
        <w:rPr>
          <w:lang w:val="sv-FI"/>
        </w:rPr>
        <w:t>kan läsas på vår webbplats</w:t>
      </w:r>
      <w:r w:rsidRPr="007A50D8">
        <w:rPr>
          <w:lang w:val="sv-FI"/>
        </w:rPr>
        <w:t>.</w:t>
      </w:r>
      <w:r w:rsidR="00EA32AC">
        <w:rPr>
          <w:lang w:val="sv-FI"/>
        </w:rPr>
        <w:t xml:space="preserve"> </w:t>
      </w:r>
    </w:p>
    <w:p w:rsidRPr="00995831" w:rsidR="00995831" w:rsidP="00995831" w:rsidRDefault="00995831" w14:paraId="7DCA5626" w14:textId="77777777">
      <w:pPr>
        <w:rPr>
          <w:i/>
        </w:rPr>
      </w:pPr>
      <w:r w:rsidRPr="00995831">
        <w:rPr>
          <w:i/>
        </w:rPr>
        <w:t>Julkaisemme kokouksen jälkeen myös kokoustiedotteen, joka on luettavissa verkkosivuillamme ja lähetetään alueen medialle.</w:t>
      </w:r>
    </w:p>
    <w:p w:rsidRPr="00995831" w:rsidR="00995831" w:rsidP="00995831" w:rsidRDefault="00995831" w14:paraId="5657DA34" w14:textId="77777777">
      <w:pPr>
        <w:rPr>
          <w:i/>
        </w:rPr>
      </w:pPr>
    </w:p>
    <w:p w:rsidRPr="00995831" w:rsidR="001837D9" w:rsidP="00317705" w:rsidRDefault="001837D9" w14:paraId="053D9B1A" w14:textId="77777777"/>
    <w:p w:rsidR="5E120267" w:rsidP="5E120267" w:rsidRDefault="5E120267" w14:paraId="5D5A90B2" w14:textId="626DC33B">
      <w:pPr>
        <w:pStyle w:val="Normal"/>
        <w:rPr>
          <w:b w:val="1"/>
          <w:bCs w:val="1"/>
        </w:rPr>
      </w:pPr>
    </w:p>
    <w:p w:rsidRPr="001F7EDD" w:rsidR="00995831" w:rsidP="5E120267" w:rsidRDefault="007A50D8" w14:paraId="38249115" w14:textId="01C65AB1">
      <w:pPr>
        <w:pStyle w:val="Normal"/>
        <w:rPr>
          <w:b w:val="1"/>
          <w:bCs w:val="1"/>
        </w:rPr>
      </w:pPr>
      <w:proofErr w:type="spellStart"/>
      <w:r w:rsidRPr="5E120267" w:rsidR="05321971">
        <w:rPr>
          <w:b w:val="1"/>
          <w:bCs w:val="1"/>
        </w:rPr>
        <w:t>Kontaktuppgifter</w:t>
      </w:r>
      <w:r w:rsidRPr="5E120267" w:rsidR="6961705F">
        <w:rPr>
          <w:b w:val="1"/>
          <w:bCs w:val="1"/>
        </w:rPr>
        <w:t xml:space="preserve"> / </w:t>
      </w:r>
      <w:r w:rsidRPr="5E120267" w:rsidR="6961705F">
        <w:rPr>
          <w:b w:val="1"/>
          <w:bCs w:val="1"/>
        </w:rPr>
        <w:t>Yhteystiedo</w:t>
      </w:r>
      <w:r w:rsidRPr="5E120267" w:rsidR="6961705F">
        <w:rPr>
          <w:b w:val="1"/>
          <w:bCs w:val="1"/>
        </w:rPr>
        <w:t>t</w:t>
      </w:r>
      <w:proofErr w:type="spellEnd"/>
    </w:p>
    <w:p w:rsidRPr="00995831" w:rsidR="001837D9" w:rsidP="00317705" w:rsidRDefault="001837D9" w14:paraId="466DA95A" w14:textId="77777777"/>
    <w:p w:rsidR="001A6043" w:rsidP="00317705" w:rsidRDefault="007A50D8" w14:paraId="7806C532" w14:textId="44424C4E">
      <w:r w:rsidRPr="00995831">
        <w:t>Anne Salovaara-Kero, 044 060 2660</w:t>
      </w:r>
    </w:p>
    <w:p w:rsidRPr="007A50D8" w:rsidR="001837D9" w:rsidP="00317705" w:rsidRDefault="00AC0543" w14:paraId="35444C69" w14:textId="245FB6E0">
      <w:r>
        <w:t>M</w:t>
      </w:r>
      <w:r w:rsidRPr="00995831" w:rsidR="007A50D8">
        <w:t>arina Kinnunen, 044 323 1808</w:t>
      </w:r>
    </w:p>
    <w:p w:rsidRPr="00317705" w:rsidR="001837D9" w:rsidP="00317705" w:rsidRDefault="001837D9" w14:paraId="63D439DE" w14:textId="63B81021"/>
    <w:sectPr w:rsidRPr="00317705" w:rsidR="001837D9" w:rsidSect="009958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1701" w:right="2552" w:bottom="1134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55CFD" w:rsidP="007E103C" w:rsidRDefault="00655CFD" w14:paraId="2A24CE78" w14:textId="77777777">
      <w:pPr>
        <w:spacing w:line="240" w:lineRule="auto"/>
      </w:pPr>
      <w:r>
        <w:separator/>
      </w:r>
    </w:p>
  </w:endnote>
  <w:endnote w:type="continuationSeparator" w:id="0">
    <w:p w:rsidR="00655CFD" w:rsidP="007E103C" w:rsidRDefault="00655CFD" w14:paraId="7B3E71C6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32AC" w:rsidRDefault="00EA32AC" w14:paraId="2F2697B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5075F" w:rsidR="009E2706" w:rsidP="009E2706" w:rsidRDefault="009E2706" w14:paraId="41E10ABE" w14:textId="4E0596AB">
    <w:pPr>
      <w:rPr>
        <w:rFonts w:asciiTheme="majorHAnsi" w:hAnsiTheme="majorHAnsi" w:eastAsiaTheme="minorHAnsi" w:cstheme="majorHAnsi"/>
        <w:b/>
        <w:bCs/>
        <w:sz w:val="14"/>
        <w:szCs w:val="14"/>
      </w:rPr>
    </w:pPr>
    <w:proofErr w:type="spellStart"/>
    <w:r w:rsidRPr="0005075F">
      <w:rPr>
        <w:b/>
        <w:sz w:val="14"/>
        <w:szCs w:val="14"/>
      </w:rPr>
      <w:t>Österbottens</w:t>
    </w:r>
    <w:proofErr w:type="spellEnd"/>
    <w:r w:rsidRPr="0005075F">
      <w:rPr>
        <w:b/>
        <w:sz w:val="14"/>
        <w:szCs w:val="14"/>
      </w:rPr>
      <w:t xml:space="preserve"> </w:t>
    </w:r>
    <w:proofErr w:type="spellStart"/>
    <w:r w:rsidRPr="0005075F">
      <w:rPr>
        <w:b/>
        <w:sz w:val="14"/>
        <w:szCs w:val="14"/>
      </w:rPr>
      <w:t>välfärdsområde</w:t>
    </w:r>
    <w:proofErr w:type="spellEnd"/>
    <w:r w:rsidRPr="0005075F">
      <w:rPr>
        <w:b/>
        <w:sz w:val="14"/>
        <w:szCs w:val="14"/>
      </w:rPr>
      <w:t xml:space="preserve"> </w:t>
    </w:r>
    <w:r w:rsidRPr="0005075F">
      <w:rPr>
        <w:sz w:val="14"/>
        <w:szCs w:val="14"/>
      </w:rPr>
      <w:t xml:space="preserve">/ </w:t>
    </w:r>
    <w:proofErr w:type="spellStart"/>
    <w:r w:rsidRPr="0005075F">
      <w:rPr>
        <w:sz w:val="14"/>
        <w:szCs w:val="14"/>
      </w:rPr>
      <w:t>registratur</w:t>
    </w:r>
    <w:proofErr w:type="spellEnd"/>
    <w:r w:rsidRPr="0005075F">
      <w:rPr>
        <w:sz w:val="14"/>
        <w:szCs w:val="14"/>
      </w:rPr>
      <w:t xml:space="preserve"> </w:t>
    </w:r>
    <w:r w:rsidRPr="0005075F">
      <w:rPr>
        <w:rFonts w:asciiTheme="majorHAnsi" w:hAnsiTheme="majorHAnsi" w:eastAsiaTheme="minorHAnsi" w:cstheme="majorHAnsi"/>
        <w:b/>
        <w:bCs/>
        <w:sz w:val="14"/>
        <w:szCs w:val="14"/>
      </w:rPr>
      <w:t xml:space="preserve">| </w:t>
    </w:r>
    <w:r w:rsidR="0005075F">
      <w:rPr>
        <w:rFonts w:asciiTheme="majorHAnsi" w:hAnsiTheme="majorHAnsi" w:eastAsiaTheme="minorHAnsi" w:cstheme="majorHAnsi"/>
        <w:b/>
        <w:bCs/>
        <w:sz w:val="14"/>
        <w:szCs w:val="14"/>
      </w:rPr>
      <w:t>Pohjanmaan hyvinvointialue</w:t>
    </w:r>
    <w:r w:rsidRPr="009E2706">
      <w:rPr>
        <w:rFonts w:asciiTheme="majorHAnsi" w:hAnsiTheme="majorHAnsi" w:eastAsiaTheme="minorHAnsi" w:cstheme="majorHAnsi"/>
        <w:bCs/>
        <w:sz w:val="14"/>
        <w:szCs w:val="14"/>
      </w:rPr>
      <w:t xml:space="preserve"> / kirjaamo</w:t>
    </w:r>
  </w:p>
  <w:p w:rsidR="009E2706" w:rsidP="009E2706" w:rsidRDefault="009E2706" w14:paraId="7165F7C8" w14:textId="77777777">
    <w:pPr>
      <w:rPr>
        <w:rFonts w:asciiTheme="majorHAnsi" w:hAnsiTheme="majorHAnsi" w:cstheme="majorHAnsi"/>
        <w:b/>
        <w:bCs/>
        <w:sz w:val="14"/>
        <w:szCs w:val="14"/>
        <w:lang w:val="sv-SE"/>
      </w:rPr>
    </w:pPr>
    <w:r w:rsidRPr="0037144D">
      <w:rPr>
        <w:sz w:val="14"/>
        <w:szCs w:val="14"/>
        <w:lang w:val="sv-FI"/>
      </w:rPr>
      <w:t>Sandviksgatan 2</w:t>
    </w:r>
    <w:r w:rsidRPr="0037144D">
      <w:rPr>
        <w:rFonts w:asciiTheme="minorHAnsi" w:hAnsiTheme="minorHAnsi" w:cstheme="minorHAnsi"/>
        <w:sz w:val="14"/>
        <w:szCs w:val="14"/>
        <w:lang w:val="sv-SE"/>
      </w:rPr>
      <w:t>–</w:t>
    </w:r>
    <w:r w:rsidRPr="0037144D">
      <w:rPr>
        <w:sz w:val="14"/>
        <w:szCs w:val="14"/>
        <w:lang w:val="sv-FI"/>
      </w:rPr>
      <w:t>4</w:t>
    </w:r>
    <w:r>
      <w:rPr>
        <w:b/>
        <w:sz w:val="14"/>
        <w:szCs w:val="14"/>
        <w:lang w:val="sv-FI"/>
      </w:rPr>
      <w:t>,</w:t>
    </w:r>
    <w:r w:rsidRPr="0037144D">
      <w:rPr>
        <w:rFonts w:asciiTheme="majorHAnsi" w:hAnsiTheme="majorHAnsi" w:eastAsiaTheme="minorHAnsi" w:cstheme="majorHAnsi"/>
        <w:sz w:val="14"/>
        <w:szCs w:val="14"/>
        <w:lang w:val="sv-SE"/>
      </w:rPr>
      <w:t xml:space="preserve"> </w:t>
    </w:r>
    <w:r w:rsidRPr="0037144D">
      <w:rPr>
        <w:sz w:val="14"/>
        <w:szCs w:val="14"/>
        <w:lang w:val="sv-SE"/>
      </w:rPr>
      <w:t>65130 Vasa</w:t>
    </w:r>
    <w:r w:rsidRPr="000D280D">
      <w:rPr>
        <w:rFonts w:asciiTheme="majorHAnsi" w:hAnsiTheme="majorHAnsi" w:eastAsiaTheme="minorHAnsi" w:cstheme="majorHAnsi"/>
        <w:b/>
        <w:bCs/>
        <w:sz w:val="14"/>
        <w:szCs w:val="14"/>
        <w:lang w:val="sv-SE"/>
      </w:rPr>
      <w:t xml:space="preserve"> | </w:t>
    </w:r>
    <w:r w:rsidR="00F515E7">
      <w:rPr>
        <w:rFonts w:asciiTheme="majorHAnsi" w:hAnsiTheme="majorHAnsi" w:eastAsiaTheme="minorHAnsi" w:cstheme="majorHAnsi"/>
        <w:sz w:val="14"/>
        <w:szCs w:val="14"/>
        <w:lang w:val="sv-SE"/>
      </w:rPr>
      <w:t>växel 06 218</w:t>
    </w:r>
    <w:r w:rsidRPr="0037144D">
      <w:rPr>
        <w:rFonts w:asciiTheme="majorHAnsi" w:hAnsiTheme="majorHAnsi" w:eastAsiaTheme="minorHAnsi" w:cstheme="majorHAnsi"/>
        <w:sz w:val="14"/>
        <w:szCs w:val="14"/>
        <w:lang w:val="sv-SE"/>
      </w:rPr>
      <w:t xml:space="preserve"> 1111</w:t>
    </w:r>
    <w:r w:rsidRPr="000D280D">
      <w:rPr>
        <w:rFonts w:asciiTheme="majorHAnsi" w:hAnsiTheme="majorHAnsi" w:eastAsiaTheme="minorHAnsi" w:cstheme="majorHAnsi"/>
        <w:b/>
        <w:sz w:val="14"/>
        <w:szCs w:val="14"/>
        <w:lang w:val="sv-SE"/>
      </w:rPr>
      <w:t xml:space="preserve"> |</w:t>
    </w:r>
    <w:r w:rsidRPr="00263FBF">
      <w:rPr>
        <w:rFonts w:asciiTheme="majorHAnsi" w:hAnsiTheme="majorHAnsi" w:eastAsiaTheme="minorHAnsi" w:cstheme="majorHAnsi"/>
        <w:sz w:val="14"/>
        <w:szCs w:val="14"/>
        <w:lang w:val="sv-SE"/>
      </w:rPr>
      <w:t xml:space="preserve"> </w:t>
    </w:r>
    <w:hyperlink w:history="1" r:id="rId1">
      <w:r w:rsidRPr="000D280D">
        <w:rPr>
          <w:rStyle w:val="Hyperlink"/>
          <w:rFonts w:asciiTheme="majorHAnsi" w:hAnsiTheme="majorHAnsi" w:eastAsiaTheme="majorEastAsia" w:cstheme="majorHAnsi"/>
          <w:b/>
          <w:sz w:val="14"/>
          <w:szCs w:val="14"/>
          <w:lang w:val="sv-SE"/>
        </w:rPr>
        <w:t>registrator@ovph.fi</w:t>
      </w:r>
    </w:hyperlink>
    <w:r w:rsidRPr="00263FBF">
      <w:rPr>
        <w:rFonts w:asciiTheme="majorHAnsi" w:hAnsiTheme="majorHAnsi" w:eastAsiaTheme="minorHAnsi" w:cstheme="majorHAnsi"/>
        <w:sz w:val="14"/>
        <w:szCs w:val="14"/>
        <w:lang w:val="sv-SE"/>
      </w:rPr>
      <w:t xml:space="preserve"> </w:t>
    </w:r>
    <w:r w:rsidRPr="000D280D">
      <w:rPr>
        <w:rFonts w:asciiTheme="majorHAnsi" w:hAnsiTheme="majorHAnsi" w:eastAsiaTheme="minorHAnsi" w:cstheme="majorHAnsi"/>
        <w:b/>
        <w:sz w:val="14"/>
        <w:szCs w:val="14"/>
        <w:lang w:val="sv-SE"/>
      </w:rPr>
      <w:t xml:space="preserve">| </w:t>
    </w:r>
    <w:r w:rsidRPr="00263FBF">
      <w:rPr>
        <w:rFonts w:asciiTheme="majorHAnsi" w:hAnsiTheme="majorHAnsi" w:cstheme="majorHAnsi"/>
        <w:b/>
        <w:bCs/>
        <w:sz w:val="14"/>
        <w:szCs w:val="14"/>
        <w:lang w:val="sv-SE"/>
      </w:rPr>
      <w:t>osterbottensvalfard.fi</w:t>
    </w:r>
  </w:p>
  <w:p w:rsidRPr="009E2706" w:rsidR="00C25E42" w:rsidP="009E2706" w:rsidRDefault="009E2706" w14:paraId="6FDFAEE9" w14:textId="77777777">
    <w:pPr>
      <w:rPr>
        <w:rFonts w:asciiTheme="majorHAnsi" w:hAnsiTheme="majorHAnsi" w:cstheme="majorHAnsi"/>
        <w:b/>
        <w:bCs/>
        <w:sz w:val="14"/>
        <w:szCs w:val="14"/>
      </w:rPr>
    </w:pPr>
    <w:r w:rsidRPr="0037144D">
      <w:rPr>
        <w:rFonts w:asciiTheme="minorHAnsi" w:hAnsiTheme="minorHAnsi" w:cstheme="minorHAnsi"/>
        <w:sz w:val="14"/>
        <w:szCs w:val="14"/>
      </w:rPr>
      <w:t>Hietalahdenkatu 2–4,</w:t>
    </w:r>
    <w:r w:rsidRPr="0037144D">
      <w:rPr>
        <w:rFonts w:asciiTheme="minorHAnsi" w:hAnsiTheme="minorHAnsi" w:eastAsiaTheme="minorHAnsi" w:cstheme="minorHAnsi"/>
        <w:sz w:val="14"/>
        <w:szCs w:val="14"/>
      </w:rPr>
      <w:t xml:space="preserve"> </w:t>
    </w:r>
    <w:r w:rsidRPr="0037144D">
      <w:rPr>
        <w:rFonts w:asciiTheme="minorHAnsi" w:hAnsiTheme="minorHAnsi" w:cstheme="minorHAnsi"/>
        <w:sz w:val="14"/>
        <w:szCs w:val="14"/>
      </w:rPr>
      <w:t>65130 Vaasa</w:t>
    </w:r>
    <w:r w:rsidRPr="000D280D">
      <w:rPr>
        <w:rFonts w:asciiTheme="majorHAnsi" w:hAnsiTheme="majorHAnsi" w:eastAsiaTheme="minorHAnsi" w:cstheme="majorHAnsi"/>
        <w:b/>
        <w:bCs/>
        <w:sz w:val="14"/>
        <w:szCs w:val="14"/>
      </w:rPr>
      <w:t xml:space="preserve"> | </w:t>
    </w:r>
    <w:r w:rsidR="00F515E7">
      <w:rPr>
        <w:rFonts w:asciiTheme="majorHAnsi" w:hAnsiTheme="majorHAnsi" w:eastAsiaTheme="minorHAnsi" w:cstheme="majorHAnsi"/>
        <w:sz w:val="14"/>
        <w:szCs w:val="14"/>
      </w:rPr>
      <w:t>vaihde 06 218</w:t>
    </w:r>
    <w:r w:rsidRPr="0037144D">
      <w:rPr>
        <w:rFonts w:asciiTheme="majorHAnsi" w:hAnsiTheme="majorHAnsi" w:eastAsiaTheme="minorHAnsi" w:cstheme="majorHAnsi"/>
        <w:sz w:val="14"/>
        <w:szCs w:val="14"/>
      </w:rPr>
      <w:t xml:space="preserve"> 1111</w:t>
    </w:r>
    <w:r w:rsidRPr="000D280D">
      <w:rPr>
        <w:rFonts w:asciiTheme="majorHAnsi" w:hAnsiTheme="majorHAnsi" w:eastAsiaTheme="minorHAnsi" w:cstheme="majorHAnsi"/>
        <w:b/>
        <w:sz w:val="14"/>
        <w:szCs w:val="14"/>
      </w:rPr>
      <w:t xml:space="preserve"> | </w:t>
    </w:r>
    <w:hyperlink w:history="1" r:id="rId2">
      <w:r w:rsidRPr="000D280D">
        <w:rPr>
          <w:rStyle w:val="Hyperlink"/>
          <w:rFonts w:asciiTheme="majorHAnsi" w:hAnsiTheme="majorHAnsi" w:eastAsiaTheme="majorEastAsia" w:cstheme="majorHAnsi"/>
          <w:b/>
          <w:sz w:val="14"/>
          <w:szCs w:val="14"/>
        </w:rPr>
        <w:t>kirjaamo@ovph.fi</w:t>
      </w:r>
    </w:hyperlink>
    <w:r w:rsidRPr="000D280D">
      <w:rPr>
        <w:rFonts w:asciiTheme="majorHAnsi" w:hAnsiTheme="majorHAnsi" w:eastAsiaTheme="minorHAnsi" w:cstheme="majorHAnsi"/>
        <w:b/>
        <w:sz w:val="14"/>
        <w:szCs w:val="14"/>
      </w:rPr>
      <w:t xml:space="preserve"> | </w:t>
    </w:r>
    <w:r w:rsidRPr="000D280D">
      <w:rPr>
        <w:rFonts w:asciiTheme="majorHAnsi" w:hAnsiTheme="majorHAnsi" w:cstheme="majorHAnsi"/>
        <w:b/>
        <w:bCs/>
        <w:sz w:val="14"/>
        <w:szCs w:val="14"/>
      </w:rPr>
      <w:t>pohjanmaanhyvinvointi.fi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32AC" w:rsidRDefault="00EA32AC" w14:paraId="4BD8323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55CFD" w:rsidP="007E103C" w:rsidRDefault="00655CFD" w14:paraId="2709F1CE" w14:textId="77777777">
      <w:pPr>
        <w:spacing w:line="240" w:lineRule="auto"/>
      </w:pPr>
      <w:r>
        <w:separator/>
      </w:r>
    </w:p>
  </w:footnote>
  <w:footnote w:type="continuationSeparator" w:id="0">
    <w:p w:rsidR="00655CFD" w:rsidP="007E103C" w:rsidRDefault="00655CFD" w14:paraId="3F904382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32AC" w:rsidRDefault="00EA32AC" w14:paraId="2C81DCC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Pr="00317705" w:rsidR="00C25E42" w:rsidP="5E120267" w:rsidRDefault="00EA788C" w14:paraId="196406EA" w14:textId="540934D9">
    <w:pPr>
      <w:pStyle w:val="Header"/>
      <w:rPr>
        <w:sz w:val="16"/>
        <w:szCs w:val="16"/>
        <w:lang w:val="sv-SE"/>
      </w:rPr>
    </w:pPr>
    <w:r w:rsidRPr="00333D1D">
      <w:rPr>
        <w:bCs/>
        <w:noProof/>
        <w:sz w:val="16"/>
        <w:szCs w:val="16"/>
        <w:lang w:eastAsia="fi-FI"/>
      </w:rPr>
      <w:drawing>
        <wp:anchor distT="0" distB="0" distL="114300" distR="114300" simplePos="0" relativeHeight="251658240" behindDoc="0" locked="0" layoutInCell="1" allowOverlap="1" wp14:anchorId="6D003B59" wp14:editId="3CF1BCEB">
          <wp:simplePos x="0" y="0"/>
          <wp:positionH relativeFrom="margin">
            <wp:posOffset>-241935</wp:posOffset>
          </wp:positionH>
          <wp:positionV relativeFrom="page">
            <wp:posOffset>502920</wp:posOffset>
          </wp:positionV>
          <wp:extent cx="2674620" cy="441325"/>
          <wp:effectExtent l="0" t="0" r="0" b="0"/>
          <wp:wrapNone/>
          <wp:docPr id="1" name="Kuv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4620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32AC" w:rsidRDefault="00EA32AC" w14:paraId="47A8830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attachedTemplate r:id="rId1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043"/>
    <w:rsid w:val="00000686"/>
    <w:rsid w:val="00001B59"/>
    <w:rsid w:val="00003675"/>
    <w:rsid w:val="00004D76"/>
    <w:rsid w:val="0001269C"/>
    <w:rsid w:val="0001272B"/>
    <w:rsid w:val="000213F5"/>
    <w:rsid w:val="00025B1F"/>
    <w:rsid w:val="00033985"/>
    <w:rsid w:val="000359FA"/>
    <w:rsid w:val="0005075F"/>
    <w:rsid w:val="00053208"/>
    <w:rsid w:val="00054D66"/>
    <w:rsid w:val="00056D1B"/>
    <w:rsid w:val="000A22F0"/>
    <w:rsid w:val="000B5674"/>
    <w:rsid w:val="000C4F4D"/>
    <w:rsid w:val="000E063E"/>
    <w:rsid w:val="000E2D8E"/>
    <w:rsid w:val="000E71DD"/>
    <w:rsid w:val="000F03EC"/>
    <w:rsid w:val="000F4948"/>
    <w:rsid w:val="000F574A"/>
    <w:rsid w:val="00126AC9"/>
    <w:rsid w:val="00127030"/>
    <w:rsid w:val="001306AD"/>
    <w:rsid w:val="0014649F"/>
    <w:rsid w:val="00153BAF"/>
    <w:rsid w:val="0017653F"/>
    <w:rsid w:val="001837D9"/>
    <w:rsid w:val="00190240"/>
    <w:rsid w:val="00197235"/>
    <w:rsid w:val="001A0D1D"/>
    <w:rsid w:val="001A6043"/>
    <w:rsid w:val="001D38C1"/>
    <w:rsid w:val="001D602A"/>
    <w:rsid w:val="001D7B4F"/>
    <w:rsid w:val="001F175B"/>
    <w:rsid w:val="001F3231"/>
    <w:rsid w:val="001F7EDD"/>
    <w:rsid w:val="002062AE"/>
    <w:rsid w:val="00222AF9"/>
    <w:rsid w:val="00223682"/>
    <w:rsid w:val="00223F80"/>
    <w:rsid w:val="00232951"/>
    <w:rsid w:val="002373F0"/>
    <w:rsid w:val="00240528"/>
    <w:rsid w:val="002535C8"/>
    <w:rsid w:val="00262E3A"/>
    <w:rsid w:val="00263D1D"/>
    <w:rsid w:val="002654AE"/>
    <w:rsid w:val="00277023"/>
    <w:rsid w:val="002879E4"/>
    <w:rsid w:val="00292EFD"/>
    <w:rsid w:val="002C31C3"/>
    <w:rsid w:val="002E4B15"/>
    <w:rsid w:val="002E4D0D"/>
    <w:rsid w:val="00302BAE"/>
    <w:rsid w:val="00303F12"/>
    <w:rsid w:val="003064EF"/>
    <w:rsid w:val="00311448"/>
    <w:rsid w:val="00313610"/>
    <w:rsid w:val="00317705"/>
    <w:rsid w:val="00330883"/>
    <w:rsid w:val="00333D1D"/>
    <w:rsid w:val="00336E5F"/>
    <w:rsid w:val="0034499F"/>
    <w:rsid w:val="003534CA"/>
    <w:rsid w:val="00361F80"/>
    <w:rsid w:val="003B57A8"/>
    <w:rsid w:val="003E50C4"/>
    <w:rsid w:val="003F46A3"/>
    <w:rsid w:val="003F5D61"/>
    <w:rsid w:val="004008D1"/>
    <w:rsid w:val="004016EC"/>
    <w:rsid w:val="0041090B"/>
    <w:rsid w:val="00423B58"/>
    <w:rsid w:val="00434C4E"/>
    <w:rsid w:val="00445999"/>
    <w:rsid w:val="004726E4"/>
    <w:rsid w:val="0048633C"/>
    <w:rsid w:val="0049423D"/>
    <w:rsid w:val="00497E76"/>
    <w:rsid w:val="004A64ED"/>
    <w:rsid w:val="004A6A99"/>
    <w:rsid w:val="004B7EF6"/>
    <w:rsid w:val="004C4128"/>
    <w:rsid w:val="004D1EC0"/>
    <w:rsid w:val="004F2798"/>
    <w:rsid w:val="004F76BA"/>
    <w:rsid w:val="00504E51"/>
    <w:rsid w:val="005054E7"/>
    <w:rsid w:val="00521E29"/>
    <w:rsid w:val="00533F14"/>
    <w:rsid w:val="00540B6F"/>
    <w:rsid w:val="0054181A"/>
    <w:rsid w:val="00544F5C"/>
    <w:rsid w:val="0055209E"/>
    <w:rsid w:val="00563032"/>
    <w:rsid w:val="0057145E"/>
    <w:rsid w:val="0057618D"/>
    <w:rsid w:val="00586758"/>
    <w:rsid w:val="00586ADF"/>
    <w:rsid w:val="005A1AA6"/>
    <w:rsid w:val="005C3C8F"/>
    <w:rsid w:val="005C4EEE"/>
    <w:rsid w:val="005C5A65"/>
    <w:rsid w:val="005D25EF"/>
    <w:rsid w:val="005D7888"/>
    <w:rsid w:val="005E1202"/>
    <w:rsid w:val="00613C9E"/>
    <w:rsid w:val="00614C8B"/>
    <w:rsid w:val="006427EB"/>
    <w:rsid w:val="00655CFD"/>
    <w:rsid w:val="006602AE"/>
    <w:rsid w:val="00665704"/>
    <w:rsid w:val="00665851"/>
    <w:rsid w:val="006809FD"/>
    <w:rsid w:val="006924E8"/>
    <w:rsid w:val="00695703"/>
    <w:rsid w:val="006972C4"/>
    <w:rsid w:val="006A088F"/>
    <w:rsid w:val="006A116A"/>
    <w:rsid w:val="006B5837"/>
    <w:rsid w:val="006D11C9"/>
    <w:rsid w:val="006D5D22"/>
    <w:rsid w:val="006E0BFF"/>
    <w:rsid w:val="006F3F39"/>
    <w:rsid w:val="006F4A84"/>
    <w:rsid w:val="00700B19"/>
    <w:rsid w:val="007449E6"/>
    <w:rsid w:val="007555D1"/>
    <w:rsid w:val="007724C8"/>
    <w:rsid w:val="00777B49"/>
    <w:rsid w:val="007A242A"/>
    <w:rsid w:val="007A50D8"/>
    <w:rsid w:val="007A565F"/>
    <w:rsid w:val="007B27EE"/>
    <w:rsid w:val="007C56EE"/>
    <w:rsid w:val="007D4D90"/>
    <w:rsid w:val="007E103C"/>
    <w:rsid w:val="007E44EA"/>
    <w:rsid w:val="007E49C8"/>
    <w:rsid w:val="00800871"/>
    <w:rsid w:val="00821850"/>
    <w:rsid w:val="0084663F"/>
    <w:rsid w:val="00864662"/>
    <w:rsid w:val="00881DF0"/>
    <w:rsid w:val="00882AC2"/>
    <w:rsid w:val="0089124F"/>
    <w:rsid w:val="00891CFA"/>
    <w:rsid w:val="00897E9A"/>
    <w:rsid w:val="008B2308"/>
    <w:rsid w:val="008C2F07"/>
    <w:rsid w:val="008F6140"/>
    <w:rsid w:val="00907E1C"/>
    <w:rsid w:val="0091453E"/>
    <w:rsid w:val="00953DB2"/>
    <w:rsid w:val="00967E99"/>
    <w:rsid w:val="00983777"/>
    <w:rsid w:val="00995831"/>
    <w:rsid w:val="009A756A"/>
    <w:rsid w:val="009B0916"/>
    <w:rsid w:val="009B3160"/>
    <w:rsid w:val="009C0C19"/>
    <w:rsid w:val="009C3C5F"/>
    <w:rsid w:val="009C43DA"/>
    <w:rsid w:val="009D2466"/>
    <w:rsid w:val="009D51FF"/>
    <w:rsid w:val="009E2706"/>
    <w:rsid w:val="009F03C7"/>
    <w:rsid w:val="009F0D99"/>
    <w:rsid w:val="009F12FD"/>
    <w:rsid w:val="009F1EC9"/>
    <w:rsid w:val="00A01ACB"/>
    <w:rsid w:val="00A0274A"/>
    <w:rsid w:val="00A06836"/>
    <w:rsid w:val="00A30518"/>
    <w:rsid w:val="00A32500"/>
    <w:rsid w:val="00A330A5"/>
    <w:rsid w:val="00A34E4F"/>
    <w:rsid w:val="00A35BE8"/>
    <w:rsid w:val="00A4189E"/>
    <w:rsid w:val="00A43A8E"/>
    <w:rsid w:val="00A543C7"/>
    <w:rsid w:val="00A5540E"/>
    <w:rsid w:val="00A61CB7"/>
    <w:rsid w:val="00A663F4"/>
    <w:rsid w:val="00A67AFF"/>
    <w:rsid w:val="00A8327D"/>
    <w:rsid w:val="00A962E0"/>
    <w:rsid w:val="00AA3F72"/>
    <w:rsid w:val="00AB0BC6"/>
    <w:rsid w:val="00AB28AB"/>
    <w:rsid w:val="00AC0543"/>
    <w:rsid w:val="00B00AEA"/>
    <w:rsid w:val="00B03AF3"/>
    <w:rsid w:val="00B11841"/>
    <w:rsid w:val="00B12F3E"/>
    <w:rsid w:val="00B15A4D"/>
    <w:rsid w:val="00B268AB"/>
    <w:rsid w:val="00B300F2"/>
    <w:rsid w:val="00B629D4"/>
    <w:rsid w:val="00B6601F"/>
    <w:rsid w:val="00B758E8"/>
    <w:rsid w:val="00B90595"/>
    <w:rsid w:val="00BA6632"/>
    <w:rsid w:val="00BB086C"/>
    <w:rsid w:val="00BD7903"/>
    <w:rsid w:val="00BE1E94"/>
    <w:rsid w:val="00BE5DF8"/>
    <w:rsid w:val="00BF30D4"/>
    <w:rsid w:val="00C02AA3"/>
    <w:rsid w:val="00C105E2"/>
    <w:rsid w:val="00C1397C"/>
    <w:rsid w:val="00C1578F"/>
    <w:rsid w:val="00C21628"/>
    <w:rsid w:val="00C25E42"/>
    <w:rsid w:val="00C410CD"/>
    <w:rsid w:val="00C52CFB"/>
    <w:rsid w:val="00C568A1"/>
    <w:rsid w:val="00C70EC5"/>
    <w:rsid w:val="00C75B34"/>
    <w:rsid w:val="00C813C9"/>
    <w:rsid w:val="00C874B0"/>
    <w:rsid w:val="00C96863"/>
    <w:rsid w:val="00CB19F3"/>
    <w:rsid w:val="00CB2D2C"/>
    <w:rsid w:val="00CD1BB6"/>
    <w:rsid w:val="00CE20DD"/>
    <w:rsid w:val="00CE529C"/>
    <w:rsid w:val="00CF4B08"/>
    <w:rsid w:val="00D10B72"/>
    <w:rsid w:val="00D3183A"/>
    <w:rsid w:val="00D3253F"/>
    <w:rsid w:val="00D51028"/>
    <w:rsid w:val="00D7486C"/>
    <w:rsid w:val="00D76700"/>
    <w:rsid w:val="00D81375"/>
    <w:rsid w:val="00D919E1"/>
    <w:rsid w:val="00D928B6"/>
    <w:rsid w:val="00DB150F"/>
    <w:rsid w:val="00DB5999"/>
    <w:rsid w:val="00DC05C4"/>
    <w:rsid w:val="00DD6B82"/>
    <w:rsid w:val="00DE3BD7"/>
    <w:rsid w:val="00DE6A8F"/>
    <w:rsid w:val="00DE795F"/>
    <w:rsid w:val="00DE7BD6"/>
    <w:rsid w:val="00E06CFA"/>
    <w:rsid w:val="00E10CC1"/>
    <w:rsid w:val="00E16810"/>
    <w:rsid w:val="00E3408C"/>
    <w:rsid w:val="00E367DB"/>
    <w:rsid w:val="00E45D9C"/>
    <w:rsid w:val="00E50FE8"/>
    <w:rsid w:val="00E54CAA"/>
    <w:rsid w:val="00E726B4"/>
    <w:rsid w:val="00E8674D"/>
    <w:rsid w:val="00E94F15"/>
    <w:rsid w:val="00E97A96"/>
    <w:rsid w:val="00EA05D2"/>
    <w:rsid w:val="00EA32AC"/>
    <w:rsid w:val="00EA788C"/>
    <w:rsid w:val="00EC20EB"/>
    <w:rsid w:val="00EC6A3E"/>
    <w:rsid w:val="00ED0494"/>
    <w:rsid w:val="00EE4801"/>
    <w:rsid w:val="00EF1DF6"/>
    <w:rsid w:val="00F015D3"/>
    <w:rsid w:val="00F143C2"/>
    <w:rsid w:val="00F15B9E"/>
    <w:rsid w:val="00F25988"/>
    <w:rsid w:val="00F369F1"/>
    <w:rsid w:val="00F3715F"/>
    <w:rsid w:val="00F447B8"/>
    <w:rsid w:val="00F4652A"/>
    <w:rsid w:val="00F515E7"/>
    <w:rsid w:val="00F51D8F"/>
    <w:rsid w:val="00F80B3F"/>
    <w:rsid w:val="00F854B8"/>
    <w:rsid w:val="00F872DC"/>
    <w:rsid w:val="00FA3DB7"/>
    <w:rsid w:val="00FA58D6"/>
    <w:rsid w:val="00FA6CAA"/>
    <w:rsid w:val="00FC21B3"/>
    <w:rsid w:val="00FC24A6"/>
    <w:rsid w:val="00FC4156"/>
    <w:rsid w:val="00FC6390"/>
    <w:rsid w:val="00FD4D60"/>
    <w:rsid w:val="00FE7C52"/>
    <w:rsid w:val="01723C17"/>
    <w:rsid w:val="023DD7BC"/>
    <w:rsid w:val="028415BE"/>
    <w:rsid w:val="028F251C"/>
    <w:rsid w:val="02E44E4D"/>
    <w:rsid w:val="033A4B98"/>
    <w:rsid w:val="033D64D9"/>
    <w:rsid w:val="0353CD76"/>
    <w:rsid w:val="03562E2D"/>
    <w:rsid w:val="039C5B0C"/>
    <w:rsid w:val="0445F40B"/>
    <w:rsid w:val="044903AC"/>
    <w:rsid w:val="04E55AC3"/>
    <w:rsid w:val="04FE5A1F"/>
    <w:rsid w:val="05321971"/>
    <w:rsid w:val="053CF374"/>
    <w:rsid w:val="053EDC97"/>
    <w:rsid w:val="05ACB8CB"/>
    <w:rsid w:val="0685D2A1"/>
    <w:rsid w:val="06BA11A7"/>
    <w:rsid w:val="06BCBE1A"/>
    <w:rsid w:val="06D3FBCE"/>
    <w:rsid w:val="073AF7B4"/>
    <w:rsid w:val="075C5EE7"/>
    <w:rsid w:val="076285ED"/>
    <w:rsid w:val="08ACF2F0"/>
    <w:rsid w:val="08C5AE7E"/>
    <w:rsid w:val="09A3457F"/>
    <w:rsid w:val="0A597B7C"/>
    <w:rsid w:val="0AB120C3"/>
    <w:rsid w:val="0B285DD2"/>
    <w:rsid w:val="0B5A6BD6"/>
    <w:rsid w:val="0B818F7C"/>
    <w:rsid w:val="0BAB8565"/>
    <w:rsid w:val="0C0EB342"/>
    <w:rsid w:val="0C86E85A"/>
    <w:rsid w:val="0C90F944"/>
    <w:rsid w:val="0D2AB7E5"/>
    <w:rsid w:val="0E0731E2"/>
    <w:rsid w:val="0E34FBB1"/>
    <w:rsid w:val="0E3ABEC7"/>
    <w:rsid w:val="0E7EB162"/>
    <w:rsid w:val="0E920C98"/>
    <w:rsid w:val="0EF01CFF"/>
    <w:rsid w:val="0EF3D1E7"/>
    <w:rsid w:val="0F1BB215"/>
    <w:rsid w:val="0F725698"/>
    <w:rsid w:val="1031A4B5"/>
    <w:rsid w:val="10AD8154"/>
    <w:rsid w:val="10B9F5E6"/>
    <w:rsid w:val="10C51F45"/>
    <w:rsid w:val="1146751A"/>
    <w:rsid w:val="11B82BBF"/>
    <w:rsid w:val="11BA92FA"/>
    <w:rsid w:val="11DF15E4"/>
    <w:rsid w:val="121E437C"/>
    <w:rsid w:val="12522BC2"/>
    <w:rsid w:val="12B058C3"/>
    <w:rsid w:val="12C3C554"/>
    <w:rsid w:val="12DE7A0A"/>
    <w:rsid w:val="12E54373"/>
    <w:rsid w:val="13789BA0"/>
    <w:rsid w:val="138E0857"/>
    <w:rsid w:val="13C0F355"/>
    <w:rsid w:val="1493A114"/>
    <w:rsid w:val="14D1DBD9"/>
    <w:rsid w:val="15757661"/>
    <w:rsid w:val="15C5DDE6"/>
    <w:rsid w:val="15ECB01E"/>
    <w:rsid w:val="16AAA72E"/>
    <w:rsid w:val="16C0A3F6"/>
    <w:rsid w:val="16D4E85B"/>
    <w:rsid w:val="172E8BEB"/>
    <w:rsid w:val="174A3627"/>
    <w:rsid w:val="17697F24"/>
    <w:rsid w:val="1796D587"/>
    <w:rsid w:val="17F63E47"/>
    <w:rsid w:val="1828449D"/>
    <w:rsid w:val="18C2B3AC"/>
    <w:rsid w:val="18EED39C"/>
    <w:rsid w:val="19184E29"/>
    <w:rsid w:val="19492D7E"/>
    <w:rsid w:val="19C69DF0"/>
    <w:rsid w:val="19FF1345"/>
    <w:rsid w:val="1A092BFE"/>
    <w:rsid w:val="1A3EDF0E"/>
    <w:rsid w:val="1A4D60C6"/>
    <w:rsid w:val="1A4E6790"/>
    <w:rsid w:val="1A6D5AE3"/>
    <w:rsid w:val="1A9C7614"/>
    <w:rsid w:val="1AC50659"/>
    <w:rsid w:val="1AFE3B8E"/>
    <w:rsid w:val="1B103E4F"/>
    <w:rsid w:val="1B9AD9C5"/>
    <w:rsid w:val="1BB3E443"/>
    <w:rsid w:val="1BBE7B62"/>
    <w:rsid w:val="1BCD14C9"/>
    <w:rsid w:val="1C5E7C0C"/>
    <w:rsid w:val="1CD80E14"/>
    <w:rsid w:val="1CFB1675"/>
    <w:rsid w:val="1D11E788"/>
    <w:rsid w:val="1D5A478F"/>
    <w:rsid w:val="1DE6E4C8"/>
    <w:rsid w:val="1DFE35EE"/>
    <w:rsid w:val="1E2E174D"/>
    <w:rsid w:val="1E8A8644"/>
    <w:rsid w:val="1F235A59"/>
    <w:rsid w:val="1F6F701A"/>
    <w:rsid w:val="1FA23EA3"/>
    <w:rsid w:val="1FB6BDF8"/>
    <w:rsid w:val="1FF31D1D"/>
    <w:rsid w:val="213DB099"/>
    <w:rsid w:val="21628328"/>
    <w:rsid w:val="21B8BD57"/>
    <w:rsid w:val="22E557B6"/>
    <w:rsid w:val="232EB9EE"/>
    <w:rsid w:val="239E210E"/>
    <w:rsid w:val="23B93BBB"/>
    <w:rsid w:val="249B0188"/>
    <w:rsid w:val="25012331"/>
    <w:rsid w:val="25441712"/>
    <w:rsid w:val="2567C16C"/>
    <w:rsid w:val="256B6F3A"/>
    <w:rsid w:val="25913723"/>
    <w:rsid w:val="2628098B"/>
    <w:rsid w:val="262C968C"/>
    <w:rsid w:val="263D3B6A"/>
    <w:rsid w:val="272162E2"/>
    <w:rsid w:val="2730F087"/>
    <w:rsid w:val="27334838"/>
    <w:rsid w:val="27358F04"/>
    <w:rsid w:val="282E3369"/>
    <w:rsid w:val="28436528"/>
    <w:rsid w:val="2843FBE6"/>
    <w:rsid w:val="28442880"/>
    <w:rsid w:val="285FD5D8"/>
    <w:rsid w:val="28AA147C"/>
    <w:rsid w:val="28C8A8CB"/>
    <w:rsid w:val="292DA531"/>
    <w:rsid w:val="293DAB97"/>
    <w:rsid w:val="295D85FC"/>
    <w:rsid w:val="29AEEAD8"/>
    <w:rsid w:val="29C595A4"/>
    <w:rsid w:val="29E75D6E"/>
    <w:rsid w:val="2A09CDB1"/>
    <w:rsid w:val="2A8A1A6D"/>
    <w:rsid w:val="2A93553A"/>
    <w:rsid w:val="2A993C8C"/>
    <w:rsid w:val="2AB4CD70"/>
    <w:rsid w:val="2ABB1758"/>
    <w:rsid w:val="2B1D1126"/>
    <w:rsid w:val="2B2372D6"/>
    <w:rsid w:val="2B51968C"/>
    <w:rsid w:val="2B69019E"/>
    <w:rsid w:val="2B6E1F63"/>
    <w:rsid w:val="2B7836FD"/>
    <w:rsid w:val="2B7BC518"/>
    <w:rsid w:val="2B7CF83F"/>
    <w:rsid w:val="2BA478DB"/>
    <w:rsid w:val="2C380BFA"/>
    <w:rsid w:val="2C5233A0"/>
    <w:rsid w:val="2D7D7B28"/>
    <w:rsid w:val="2D8FB9A2"/>
    <w:rsid w:val="2D91BD2B"/>
    <w:rsid w:val="2DFDA242"/>
    <w:rsid w:val="2E139BDF"/>
    <w:rsid w:val="2E4F6DC1"/>
    <w:rsid w:val="2E78CAB1"/>
    <w:rsid w:val="2F12E3A6"/>
    <w:rsid w:val="2F51DAD5"/>
    <w:rsid w:val="2F5947F4"/>
    <w:rsid w:val="2F602CB4"/>
    <w:rsid w:val="2F7A3E04"/>
    <w:rsid w:val="30134EF2"/>
    <w:rsid w:val="3030CEAE"/>
    <w:rsid w:val="3050C875"/>
    <w:rsid w:val="30511576"/>
    <w:rsid w:val="30804D18"/>
    <w:rsid w:val="3088D39C"/>
    <w:rsid w:val="31269DD4"/>
    <w:rsid w:val="313CB457"/>
    <w:rsid w:val="31C5FF69"/>
    <w:rsid w:val="320F4113"/>
    <w:rsid w:val="3233373D"/>
    <w:rsid w:val="32E374C4"/>
    <w:rsid w:val="3311F2FE"/>
    <w:rsid w:val="331C246B"/>
    <w:rsid w:val="335772B9"/>
    <w:rsid w:val="337D61DC"/>
    <w:rsid w:val="33966D01"/>
    <w:rsid w:val="33B46336"/>
    <w:rsid w:val="33D4BE73"/>
    <w:rsid w:val="33E13BBD"/>
    <w:rsid w:val="33EFE65C"/>
    <w:rsid w:val="33F845ED"/>
    <w:rsid w:val="34746F6A"/>
    <w:rsid w:val="354F7FC2"/>
    <w:rsid w:val="35BAEAE1"/>
    <w:rsid w:val="3705AA70"/>
    <w:rsid w:val="370D92E9"/>
    <w:rsid w:val="3759588B"/>
    <w:rsid w:val="37A4EAE9"/>
    <w:rsid w:val="37E19E66"/>
    <w:rsid w:val="39195ACE"/>
    <w:rsid w:val="3A6269F3"/>
    <w:rsid w:val="3A9C0ABA"/>
    <w:rsid w:val="3AAE87AC"/>
    <w:rsid w:val="3AE38EEF"/>
    <w:rsid w:val="3B0114C8"/>
    <w:rsid w:val="3B4BE7AE"/>
    <w:rsid w:val="3C29659B"/>
    <w:rsid w:val="3C46F6D6"/>
    <w:rsid w:val="3C80E9FB"/>
    <w:rsid w:val="3C9AAEC5"/>
    <w:rsid w:val="3C9F7C58"/>
    <w:rsid w:val="3CB9D630"/>
    <w:rsid w:val="3CD8CAD9"/>
    <w:rsid w:val="3CF950CA"/>
    <w:rsid w:val="3D3B4653"/>
    <w:rsid w:val="3D6B8974"/>
    <w:rsid w:val="3DC43A88"/>
    <w:rsid w:val="3DD407C5"/>
    <w:rsid w:val="3DF36850"/>
    <w:rsid w:val="3E095945"/>
    <w:rsid w:val="3E36ED52"/>
    <w:rsid w:val="3EC0E7C6"/>
    <w:rsid w:val="3EE9FA9F"/>
    <w:rsid w:val="3F1B0ADB"/>
    <w:rsid w:val="3F6B028C"/>
    <w:rsid w:val="3F7878E6"/>
    <w:rsid w:val="3FC8A151"/>
    <w:rsid w:val="3FE73931"/>
    <w:rsid w:val="4000AD99"/>
    <w:rsid w:val="4043C33A"/>
    <w:rsid w:val="40595FF6"/>
    <w:rsid w:val="40D0992D"/>
    <w:rsid w:val="40E8CCAE"/>
    <w:rsid w:val="412E251E"/>
    <w:rsid w:val="419C6DBA"/>
    <w:rsid w:val="419F3DC3"/>
    <w:rsid w:val="41F2E526"/>
    <w:rsid w:val="4220373C"/>
    <w:rsid w:val="4235DA36"/>
    <w:rsid w:val="42581835"/>
    <w:rsid w:val="4300CD33"/>
    <w:rsid w:val="43304FD2"/>
    <w:rsid w:val="435EFD92"/>
    <w:rsid w:val="436B6B27"/>
    <w:rsid w:val="439348F8"/>
    <w:rsid w:val="43A73C71"/>
    <w:rsid w:val="4416458C"/>
    <w:rsid w:val="4416D302"/>
    <w:rsid w:val="441A39AD"/>
    <w:rsid w:val="44A68365"/>
    <w:rsid w:val="45312A9B"/>
    <w:rsid w:val="463E2EC9"/>
    <w:rsid w:val="464AEC87"/>
    <w:rsid w:val="46ABD4B1"/>
    <w:rsid w:val="47080C30"/>
    <w:rsid w:val="47283124"/>
    <w:rsid w:val="47370747"/>
    <w:rsid w:val="473D55A2"/>
    <w:rsid w:val="474C2DA7"/>
    <w:rsid w:val="47690B91"/>
    <w:rsid w:val="47B13E30"/>
    <w:rsid w:val="481DECC9"/>
    <w:rsid w:val="487C6CB1"/>
    <w:rsid w:val="4885DAEA"/>
    <w:rsid w:val="48B47B1C"/>
    <w:rsid w:val="48BDC544"/>
    <w:rsid w:val="48EA4425"/>
    <w:rsid w:val="48F0F6DF"/>
    <w:rsid w:val="494ECF65"/>
    <w:rsid w:val="497FC0F7"/>
    <w:rsid w:val="49AF0A28"/>
    <w:rsid w:val="49D2D517"/>
    <w:rsid w:val="49DECAB7"/>
    <w:rsid w:val="4A3FCEDF"/>
    <w:rsid w:val="4B75A5F2"/>
    <w:rsid w:val="4B94AB24"/>
    <w:rsid w:val="4BA0FDD9"/>
    <w:rsid w:val="4BD67560"/>
    <w:rsid w:val="4BF150F8"/>
    <w:rsid w:val="4C0F775C"/>
    <w:rsid w:val="4C2682EC"/>
    <w:rsid w:val="4C3EFCE3"/>
    <w:rsid w:val="4C51E634"/>
    <w:rsid w:val="4CCDDB05"/>
    <w:rsid w:val="4CEBF58D"/>
    <w:rsid w:val="4CEC1864"/>
    <w:rsid w:val="4D78A1BF"/>
    <w:rsid w:val="4DA0B40B"/>
    <w:rsid w:val="4DB3E421"/>
    <w:rsid w:val="4E0A3FAE"/>
    <w:rsid w:val="4E449A00"/>
    <w:rsid w:val="4E5B3E74"/>
    <w:rsid w:val="4EC3589B"/>
    <w:rsid w:val="4EE3FCB7"/>
    <w:rsid w:val="4F25D2B0"/>
    <w:rsid w:val="4F260552"/>
    <w:rsid w:val="4F755A48"/>
    <w:rsid w:val="4F803C45"/>
    <w:rsid w:val="4F86C094"/>
    <w:rsid w:val="4FB0256D"/>
    <w:rsid w:val="4FDC3809"/>
    <w:rsid w:val="5040146C"/>
    <w:rsid w:val="507D3A1E"/>
    <w:rsid w:val="50989C74"/>
    <w:rsid w:val="509FEE5D"/>
    <w:rsid w:val="5135D194"/>
    <w:rsid w:val="516BAF35"/>
    <w:rsid w:val="516E699B"/>
    <w:rsid w:val="517B2E55"/>
    <w:rsid w:val="51DEBE57"/>
    <w:rsid w:val="521A2799"/>
    <w:rsid w:val="523C4BFD"/>
    <w:rsid w:val="52408332"/>
    <w:rsid w:val="52530209"/>
    <w:rsid w:val="526F4D43"/>
    <w:rsid w:val="52852C2B"/>
    <w:rsid w:val="533CE22A"/>
    <w:rsid w:val="537F9345"/>
    <w:rsid w:val="538E8167"/>
    <w:rsid w:val="53AA24AA"/>
    <w:rsid w:val="54B14E56"/>
    <w:rsid w:val="54BB35A9"/>
    <w:rsid w:val="54EBC30C"/>
    <w:rsid w:val="55020BEC"/>
    <w:rsid w:val="55A73516"/>
    <w:rsid w:val="55AC2AC2"/>
    <w:rsid w:val="56868CF2"/>
    <w:rsid w:val="56B7D2C9"/>
    <w:rsid w:val="56D8DB10"/>
    <w:rsid w:val="56E6A42E"/>
    <w:rsid w:val="57C6FAEA"/>
    <w:rsid w:val="58AE5F38"/>
    <w:rsid w:val="5921212D"/>
    <w:rsid w:val="5A08F006"/>
    <w:rsid w:val="5A3920C0"/>
    <w:rsid w:val="5A4A73EC"/>
    <w:rsid w:val="5AA4DCFA"/>
    <w:rsid w:val="5AA8E09B"/>
    <w:rsid w:val="5ACFFD59"/>
    <w:rsid w:val="5B482FCD"/>
    <w:rsid w:val="5B821A7D"/>
    <w:rsid w:val="5C15D0F1"/>
    <w:rsid w:val="5C3EF7FC"/>
    <w:rsid w:val="5C768A06"/>
    <w:rsid w:val="5CA230D0"/>
    <w:rsid w:val="5D24B3E8"/>
    <w:rsid w:val="5DC5DA38"/>
    <w:rsid w:val="5DDA205F"/>
    <w:rsid w:val="5DE02B34"/>
    <w:rsid w:val="5E120267"/>
    <w:rsid w:val="5E1F629B"/>
    <w:rsid w:val="5E75734C"/>
    <w:rsid w:val="5E76FEC6"/>
    <w:rsid w:val="5F0B397B"/>
    <w:rsid w:val="5F0B8EA6"/>
    <w:rsid w:val="5F38F097"/>
    <w:rsid w:val="5F5201E8"/>
    <w:rsid w:val="5F7AE262"/>
    <w:rsid w:val="5FAE2AC8"/>
    <w:rsid w:val="5FDD3299"/>
    <w:rsid w:val="608352D4"/>
    <w:rsid w:val="6084813B"/>
    <w:rsid w:val="60CB808C"/>
    <w:rsid w:val="60E1B1EC"/>
    <w:rsid w:val="6149FB29"/>
    <w:rsid w:val="61C24939"/>
    <w:rsid w:val="6247325D"/>
    <w:rsid w:val="62A09600"/>
    <w:rsid w:val="62A9C91C"/>
    <w:rsid w:val="62ABD037"/>
    <w:rsid w:val="6348EEE5"/>
    <w:rsid w:val="63AD3D22"/>
    <w:rsid w:val="63D344C4"/>
    <w:rsid w:val="63F4B1BA"/>
    <w:rsid w:val="64358FAD"/>
    <w:rsid w:val="64494C7A"/>
    <w:rsid w:val="64722FE9"/>
    <w:rsid w:val="64CD2E8D"/>
    <w:rsid w:val="64E72CF0"/>
    <w:rsid w:val="65A28D36"/>
    <w:rsid w:val="65D607D2"/>
    <w:rsid w:val="65DBB589"/>
    <w:rsid w:val="6620CCC6"/>
    <w:rsid w:val="66874BB5"/>
    <w:rsid w:val="66D95F32"/>
    <w:rsid w:val="677EA52B"/>
    <w:rsid w:val="679A6D4A"/>
    <w:rsid w:val="6830E3E5"/>
    <w:rsid w:val="684AAE66"/>
    <w:rsid w:val="6891008D"/>
    <w:rsid w:val="68A57368"/>
    <w:rsid w:val="68EB5CFB"/>
    <w:rsid w:val="69242CE3"/>
    <w:rsid w:val="694918E1"/>
    <w:rsid w:val="695991F4"/>
    <w:rsid w:val="6961705F"/>
    <w:rsid w:val="6A145816"/>
    <w:rsid w:val="6A1DF3B3"/>
    <w:rsid w:val="6A649AF7"/>
    <w:rsid w:val="6ABA9828"/>
    <w:rsid w:val="6AF9E1E5"/>
    <w:rsid w:val="6AFDABDE"/>
    <w:rsid w:val="6B4630A4"/>
    <w:rsid w:val="6BF00E2B"/>
    <w:rsid w:val="6C78E4E0"/>
    <w:rsid w:val="6C7A8311"/>
    <w:rsid w:val="6C924F94"/>
    <w:rsid w:val="6CC57575"/>
    <w:rsid w:val="6D16B08F"/>
    <w:rsid w:val="6D2B76D9"/>
    <w:rsid w:val="6D598E6D"/>
    <w:rsid w:val="6D6C5EED"/>
    <w:rsid w:val="6D7E4AB1"/>
    <w:rsid w:val="6D88A534"/>
    <w:rsid w:val="6E1C8A04"/>
    <w:rsid w:val="6ECB6274"/>
    <w:rsid w:val="6EF425A5"/>
    <w:rsid w:val="6F61992E"/>
    <w:rsid w:val="6FA6D9C9"/>
    <w:rsid w:val="6FE26073"/>
    <w:rsid w:val="700324AA"/>
    <w:rsid w:val="711834E5"/>
    <w:rsid w:val="71678510"/>
    <w:rsid w:val="71B2519C"/>
    <w:rsid w:val="71D1FB6C"/>
    <w:rsid w:val="71D27D69"/>
    <w:rsid w:val="723F01BB"/>
    <w:rsid w:val="728BDB32"/>
    <w:rsid w:val="73355504"/>
    <w:rsid w:val="73983AE2"/>
    <w:rsid w:val="73F9E687"/>
    <w:rsid w:val="744F627D"/>
    <w:rsid w:val="754D170A"/>
    <w:rsid w:val="760B788B"/>
    <w:rsid w:val="76408510"/>
    <w:rsid w:val="77320CB3"/>
    <w:rsid w:val="77AA1FAF"/>
    <w:rsid w:val="77D87DD1"/>
    <w:rsid w:val="7879FAD1"/>
    <w:rsid w:val="78CDDD14"/>
    <w:rsid w:val="78DE0C20"/>
    <w:rsid w:val="78DFC768"/>
    <w:rsid w:val="78FFE679"/>
    <w:rsid w:val="79315E5E"/>
    <w:rsid w:val="79B583FF"/>
    <w:rsid w:val="79C27984"/>
    <w:rsid w:val="79DF7BFF"/>
    <w:rsid w:val="79FA5EF0"/>
    <w:rsid w:val="7A118BEB"/>
    <w:rsid w:val="7A183297"/>
    <w:rsid w:val="7A7BD1B9"/>
    <w:rsid w:val="7AF0342B"/>
    <w:rsid w:val="7B84CDD9"/>
    <w:rsid w:val="7B959C61"/>
    <w:rsid w:val="7BA25A30"/>
    <w:rsid w:val="7BB7F6AC"/>
    <w:rsid w:val="7BD72609"/>
    <w:rsid w:val="7BEF13E3"/>
    <w:rsid w:val="7BF4BCCB"/>
    <w:rsid w:val="7C6AE35F"/>
    <w:rsid w:val="7D1B36A6"/>
    <w:rsid w:val="7DEC50F6"/>
    <w:rsid w:val="7E073C94"/>
    <w:rsid w:val="7E7E04A7"/>
    <w:rsid w:val="7EC1ED2A"/>
    <w:rsid w:val="7F0304D2"/>
    <w:rsid w:val="7F5340C2"/>
    <w:rsid w:val="7F70D4BA"/>
    <w:rsid w:val="7F9F1035"/>
    <w:rsid w:val="7FD5B738"/>
    <w:rsid w:val="7FFD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143904"/>
  <w15:chartTrackingRefBased/>
  <w15:docId w15:val="{8AA69DB3-25A2-4E40-A31C-03115A3EF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17705"/>
    <w:pPr>
      <w:tabs>
        <w:tab w:val="left" w:pos="1304"/>
        <w:tab w:val="left" w:pos="2552"/>
        <w:tab w:val="left" w:pos="3912"/>
        <w:tab w:val="left" w:pos="5216"/>
        <w:tab w:val="left" w:pos="6521"/>
        <w:tab w:val="left" w:pos="7825"/>
        <w:tab w:val="left" w:pos="9129"/>
        <w:tab w:val="left" w:pos="10433"/>
      </w:tabs>
      <w:spacing w:after="0" w:line="240" w:lineRule="exact"/>
    </w:pPr>
    <w:rPr>
      <w:rFonts w:ascii="Arial" w:hAnsi="Arial" w:eastAsia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7AFF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182B6A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E103C"/>
    <w:pPr>
      <w:ind w:left="2552"/>
    </w:pPr>
  </w:style>
  <w:style w:type="character" w:styleId="BodyTextChar" w:customStyle="1">
    <w:name w:val="Body Text Char"/>
    <w:basedOn w:val="DefaultParagraphFont"/>
    <w:link w:val="BodyText"/>
    <w:rsid w:val="007E103C"/>
    <w:rPr>
      <w:rFonts w:ascii="Arial" w:hAnsi="Arial" w:eastAsia="Times New Roman" w:cs="Times New Roman"/>
      <w:szCs w:val="20"/>
    </w:rPr>
  </w:style>
  <w:style w:type="paragraph" w:styleId="Footer">
    <w:name w:val="footer"/>
    <w:basedOn w:val="Normal"/>
    <w:link w:val="FooterChar"/>
    <w:rsid w:val="007E103C"/>
    <w:pPr>
      <w:tabs>
        <w:tab w:val="left" w:pos="2438"/>
        <w:tab w:val="left" w:pos="3856"/>
        <w:tab w:val="center" w:pos="4819"/>
        <w:tab w:val="left" w:pos="5046"/>
        <w:tab w:val="left" w:pos="6464"/>
        <w:tab w:val="left" w:pos="7598"/>
        <w:tab w:val="left" w:pos="9072"/>
        <w:tab w:val="right" w:pos="9638"/>
      </w:tabs>
    </w:pPr>
    <w:rPr>
      <w:color w:val="707070"/>
      <w:sz w:val="16"/>
      <w:szCs w:val="16"/>
    </w:rPr>
  </w:style>
  <w:style w:type="character" w:styleId="FooterChar" w:customStyle="1">
    <w:name w:val="Footer Char"/>
    <w:basedOn w:val="DefaultParagraphFont"/>
    <w:link w:val="Footer"/>
    <w:rsid w:val="007E103C"/>
    <w:rPr>
      <w:rFonts w:ascii="Arial" w:hAnsi="Arial" w:eastAsia="Times New Roman" w:cs="Times New Roman"/>
      <w:color w:val="707070"/>
      <w:sz w:val="16"/>
      <w:szCs w:val="16"/>
    </w:rPr>
  </w:style>
  <w:style w:type="paragraph" w:styleId="Header">
    <w:name w:val="header"/>
    <w:basedOn w:val="Normal"/>
    <w:link w:val="HeaderChar"/>
    <w:uiPriority w:val="99"/>
    <w:rsid w:val="007E103C"/>
    <w:pPr>
      <w:tabs>
        <w:tab w:val="clear" w:pos="1304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E103C"/>
    <w:rPr>
      <w:rFonts w:ascii="Arial" w:hAnsi="Arial" w:eastAsia="Times New Roman" w:cs="Times New Roman"/>
      <w:szCs w:val="20"/>
    </w:rPr>
  </w:style>
  <w:style w:type="paragraph" w:styleId="Title">
    <w:name w:val="Title"/>
    <w:basedOn w:val="Normal"/>
    <w:next w:val="Normal"/>
    <w:link w:val="TitleChar"/>
    <w:qFormat/>
    <w:rsid w:val="00330883"/>
    <w:pPr>
      <w:spacing w:before="240" w:after="240"/>
    </w:pPr>
    <w:rPr>
      <w:b/>
      <w:szCs w:val="28"/>
    </w:rPr>
  </w:style>
  <w:style w:type="character" w:styleId="TitleChar" w:customStyle="1">
    <w:name w:val="Title Char"/>
    <w:basedOn w:val="DefaultParagraphFont"/>
    <w:link w:val="Title"/>
    <w:rsid w:val="00330883"/>
    <w:rPr>
      <w:rFonts w:ascii="Arial" w:hAnsi="Arial" w:eastAsia="Times New Roman" w:cs="Times New Roman"/>
      <w:b/>
      <w:sz w:val="20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C8B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14C8B"/>
    <w:rPr>
      <w:rFonts w:ascii="Segoe UI" w:hAnsi="Segoe UI" w:eastAsia="Times New Roman" w:cs="Segoe UI"/>
      <w:sz w:val="18"/>
      <w:szCs w:val="18"/>
    </w:rPr>
  </w:style>
  <w:style w:type="table" w:styleId="TableGrid">
    <w:name w:val="Table Grid"/>
    <w:basedOn w:val="TableNormal"/>
    <w:uiPriority w:val="39"/>
    <w:rsid w:val="00153BA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eruskappale" w:customStyle="1">
    <w:name w:val="[Peruskappale]"/>
    <w:basedOn w:val="Normal"/>
    <w:uiPriority w:val="99"/>
    <w:rsid w:val="00E45D9C"/>
    <w:pPr>
      <w:tabs>
        <w:tab w:val="clear" w:pos="1304"/>
        <w:tab w:val="clear" w:pos="2552"/>
        <w:tab w:val="clear" w:pos="3912"/>
        <w:tab w:val="clear" w:pos="5216"/>
        <w:tab w:val="clear" w:pos="6521"/>
        <w:tab w:val="clear" w:pos="7825"/>
        <w:tab w:val="clear" w:pos="9129"/>
        <w:tab w:val="clear" w:pos="10433"/>
      </w:tabs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 w:eastAsiaTheme="minorHAns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1272B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E2706"/>
    <w:rPr>
      <w:color w:val="0563C1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A67AFF"/>
    <w:rPr>
      <w:rFonts w:asciiTheme="majorHAnsi" w:hAnsiTheme="majorHAnsi" w:eastAsiaTheme="majorEastAsia" w:cstheme="majorBidi"/>
      <w:color w:val="182B6A" w:themeColor="accent1" w:themeShade="BF"/>
      <w:sz w:val="32"/>
      <w:szCs w:val="32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30883"/>
    <w:pPr>
      <w:tabs>
        <w:tab w:val="clear" w:pos="1304"/>
        <w:tab w:val="clear" w:pos="2552"/>
        <w:tab w:val="clear" w:pos="3912"/>
        <w:tab w:val="clear" w:pos="5216"/>
        <w:tab w:val="clear" w:pos="6521"/>
        <w:tab w:val="clear" w:pos="7825"/>
        <w:tab w:val="clear" w:pos="9129"/>
        <w:tab w:val="clear" w:pos="10433"/>
      </w:tabs>
      <w:spacing w:line="240" w:lineRule="auto"/>
      <w:ind w:left="220" w:hanging="220"/>
    </w:pPr>
  </w:style>
  <w:style w:type="paragraph" w:styleId="TOC1">
    <w:name w:val="toc 1"/>
    <w:basedOn w:val="Normal"/>
    <w:next w:val="Normal"/>
    <w:autoRedefine/>
    <w:uiPriority w:val="39"/>
    <w:unhideWhenUsed/>
    <w:rsid w:val="00A67AFF"/>
    <w:pPr>
      <w:tabs>
        <w:tab w:val="clear" w:pos="1304"/>
        <w:tab w:val="clear" w:pos="2552"/>
        <w:tab w:val="clear" w:pos="3912"/>
        <w:tab w:val="clear" w:pos="5216"/>
        <w:tab w:val="clear" w:pos="6521"/>
        <w:tab w:val="clear" w:pos="7825"/>
        <w:tab w:val="clear" w:pos="9129"/>
        <w:tab w:val="clear" w:pos="10433"/>
      </w:tabs>
      <w:spacing w:after="100"/>
    </w:pPr>
  </w:style>
  <w:style w:type="character" w:styleId="Strong">
    <w:name w:val="Strong"/>
    <w:basedOn w:val="DefaultParagraphFont"/>
    <w:uiPriority w:val="22"/>
    <w:qFormat/>
    <w:rsid w:val="00FC4156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D51FF"/>
    <w:rPr>
      <w:color w:val="85C598" w:themeColor="followedHyperlink"/>
      <w:u w:val="single"/>
    </w:rPr>
  </w:style>
  <w:style w:type="character" w:styleId="normaltextrun" w:customStyle="1">
    <w:name w:val="normaltextrun"/>
    <w:basedOn w:val="DefaultParagraphFont"/>
    <w:rsid w:val="004016EC"/>
  </w:style>
  <w:style w:type="character" w:styleId="eop" w:customStyle="1">
    <w:name w:val="eop"/>
    <w:basedOn w:val="DefaultParagraphFont"/>
    <w:rsid w:val="004016EC"/>
  </w:style>
  <w:style w:type="character" w:styleId="UnresolvedMention">
    <w:name w:val="Unresolved Mention"/>
    <w:basedOn w:val="DefaultParagraphFont"/>
    <w:uiPriority w:val="99"/>
    <w:semiHidden/>
    <w:unhideWhenUsed/>
    <w:rsid w:val="007E44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ovph-d10julk.oncloudos.com/cgi/DREQUEST.PHP?page=meeting_handlers&amp;id" TargetMode="External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hyperlink" Target="https://ovph-d10julk-swe.oncloudos.com/cgi/DREQUEST.PHP?page=meeting_handlers&amp;id=" TargetMode="Externa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irjaamo@ovph.fi" TargetMode="External"/><Relationship Id="rId1" Type="http://schemas.openxmlformats.org/officeDocument/2006/relationships/hyperlink" Target="mailto:registrator@ovph.fi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ovph.fi\pub\OfficeTemplates\OVPH%20Esityslista_pohja.dotx" TargetMode="External"/></Relationships>
</file>

<file path=word/theme/theme1.xml><?xml version="1.0" encoding="utf-8"?>
<a:theme xmlns:a="http://schemas.openxmlformats.org/drawingml/2006/main" xmlns:thm15="http://schemas.microsoft.com/office/thememl/2012/main" name="OVHP_teema">
  <a:themeElements>
    <a:clrScheme name="Pohjanmaan hvinvointi">
      <a:dk1>
        <a:srgbClr val="213A8F"/>
      </a:dk1>
      <a:lt1>
        <a:sysClr val="window" lastClr="FFFFFF"/>
      </a:lt1>
      <a:dk2>
        <a:srgbClr val="213A8F"/>
      </a:dk2>
      <a:lt2>
        <a:srgbClr val="FFFFFF"/>
      </a:lt2>
      <a:accent1>
        <a:srgbClr val="213A8F"/>
      </a:accent1>
      <a:accent2>
        <a:srgbClr val="85C598"/>
      </a:accent2>
      <a:accent3>
        <a:srgbClr val="F39690"/>
      </a:accent3>
      <a:accent4>
        <a:srgbClr val="FDC84A"/>
      </a:accent4>
      <a:accent5>
        <a:srgbClr val="00A174"/>
      </a:accent5>
      <a:accent6>
        <a:srgbClr val="008464"/>
      </a:accent6>
      <a:hlink>
        <a:srgbClr val="85C598"/>
      </a:hlink>
      <a:folHlink>
        <a:srgbClr val="85C59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VHP_teema" id="{F23CEC61-7D3E-4FC9-BBC4-2DB136B252E6}" vid="{484551A0-B212-4560-81B4-2EF7E647BDC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86A5D3653624D347B6A2E690BEB2DECA" ma:contentTypeVersion="6" ma:contentTypeDescription="Luo uusi asiakirja." ma:contentTypeScope="" ma:versionID="87a8720e80677f7d3bce921357b9aec3">
  <xsd:schema xmlns:xsd="http://www.w3.org/2001/XMLSchema" xmlns:xs="http://www.w3.org/2001/XMLSchema" xmlns:p="http://schemas.microsoft.com/office/2006/metadata/properties" xmlns:ns2="fb7c237e-b1fc-4a18-a949-b6c296921f9c" xmlns:ns3="c288cefe-4c7d-43f7-965e-cdd9479ec7a3" targetNamespace="http://schemas.microsoft.com/office/2006/metadata/properties" ma:root="true" ma:fieldsID="790e81b5a875ac696bf5d4ac25f906e6" ns2:_="" ns3:_="">
    <xsd:import namespace="fb7c237e-b1fc-4a18-a949-b6c296921f9c"/>
    <xsd:import namespace="c288cefe-4c7d-43f7-965e-cdd9479ec7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c237e-b1fc-4a18-a949-b6c296921f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8cefe-4c7d-43f7-965e-cdd9479ec7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7910B5-BAFD-4683-8C0C-A8083DA907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127DB1-0387-485A-8A4B-5EC9A50EBF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412057-664F-48CF-BDF2-E8D2308CCF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C77AB7-0038-47E1-8AB7-3048DCBD98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7c237e-b1fc-4a18-a949-b6c296921f9c"/>
    <ds:schemaRef ds:uri="c288cefe-4c7d-43f7-965e-cdd9479ec7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OVPH Esityslista_pohja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Pohjanmaan hyvinvointialue Pöytäkirjapohja</dc:title>
  <dc:subject/>
  <dc:creator>Fager Petra</dc:creator>
  <keywords/>
  <dc:description/>
  <lastModifiedBy>Janhunen Nelli</lastModifiedBy>
  <revision>4</revision>
  <lastPrinted>2021-11-10T08:55:00.0000000Z</lastPrinted>
  <dcterms:created xsi:type="dcterms:W3CDTF">2026-10-16T04:29:00.0000000Z</dcterms:created>
  <dcterms:modified xsi:type="dcterms:W3CDTF">2026-10-19T10:47:22.7502455Z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0x01010086A5D3653624D347B6A2E690BEB2DECA</vt:lpwstr>
  </property>
  <property fmtid="{D5CDD505-2E9C-101B-9397-08002B2CF9AE}" pid="3" name="docLang">
    <vt:lpwstr>fi</vt:lpwstr>
  </property>
</Properties>
</file>